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8656" w14:textId="77777777" w:rsidR="001E1218" w:rsidRPr="00144094" w:rsidRDefault="0064451F" w:rsidP="00144094">
      <w:pPr>
        <w:pStyle w:val="Ttulo1"/>
        <w:jc w:val="right"/>
        <w:rPr>
          <w:sz w:val="30"/>
          <w:szCs w:val="30"/>
        </w:rPr>
      </w:pPr>
      <w:r w:rsidRPr="00144094">
        <w:rPr>
          <w:sz w:val="30"/>
          <w:szCs w:val="30"/>
        </w:rPr>
        <w:t>Questionário de Análise de Risco</w:t>
      </w:r>
    </w:p>
    <w:p w14:paraId="37764492" w14:textId="77777777" w:rsidR="0089210C" w:rsidRDefault="0089210C" w:rsidP="001E1218">
      <w:pPr>
        <w:pStyle w:val="Ttulo1"/>
        <w:jc w:val="center"/>
        <w:rPr>
          <w:sz w:val="22"/>
          <w:szCs w:val="22"/>
        </w:rPr>
      </w:pPr>
    </w:p>
    <w:tbl>
      <w:tblPr>
        <w:tblStyle w:val="TabeladeGrade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9"/>
        <w:gridCol w:w="1559"/>
        <w:gridCol w:w="1558"/>
      </w:tblGrid>
      <w:tr w:rsidR="0089210C" w14:paraId="23B93EBB" w14:textId="77777777" w:rsidTr="002365B6">
        <w:trPr>
          <w:trHeight w:val="426"/>
        </w:trPr>
        <w:tc>
          <w:tcPr>
            <w:tcW w:w="1560" w:type="dxa"/>
            <w:shd w:val="clear" w:color="auto" w:fill="E36C0A" w:themeFill="accent6" w:themeFillShade="BF"/>
          </w:tcPr>
          <w:p w14:paraId="4F3158C6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RCTR-C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14:paraId="33278590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RCF-DC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14:paraId="0E3BB2CB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TN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14:paraId="2346C22E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RCTA-C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14:paraId="6C942D88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RCTR-VI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14:paraId="0F682DE8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RCA-C</w:t>
            </w:r>
          </w:p>
          <w:p w14:paraId="0BA3BDE9" w14:textId="58A6BB31" w:rsidR="00FA1782" w:rsidRDefault="00FA1782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210C" w14:paraId="24B9EC90" w14:textId="77777777" w:rsidTr="0089210C">
        <w:tc>
          <w:tcPr>
            <w:tcW w:w="1560" w:type="dxa"/>
          </w:tcPr>
          <w:p w14:paraId="14A8506C" w14:textId="148F001C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821F376" w14:textId="4D03DE4E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985C07E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B369EAE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9724B30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0BB18FA" w14:textId="77777777" w:rsidR="0089210C" w:rsidRDefault="0089210C" w:rsidP="001E1218">
            <w:pPr>
              <w:pStyle w:val="Ttulo1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14:paraId="0BB51D91" w14:textId="77777777" w:rsidR="0089210C" w:rsidRPr="001E1218" w:rsidRDefault="0089210C" w:rsidP="0089210C">
      <w:pPr>
        <w:pStyle w:val="Ttulo1"/>
        <w:rPr>
          <w:sz w:val="22"/>
          <w:szCs w:val="22"/>
        </w:rPr>
      </w:pPr>
    </w:p>
    <w:p w14:paraId="3E3C0D12" w14:textId="77777777" w:rsidR="008C2AA8" w:rsidRPr="009D61E9" w:rsidRDefault="009F67BD" w:rsidP="00144094">
      <w:pPr>
        <w:pStyle w:val="Ttulo2"/>
        <w:shd w:val="clear" w:color="auto" w:fill="E36C0A" w:themeFill="accent6" w:themeFillShade="BF"/>
        <w:tabs>
          <w:tab w:val="center" w:pos="4680"/>
          <w:tab w:val="left" w:pos="7665"/>
        </w:tabs>
        <w:jc w:val="left"/>
      </w:pPr>
      <w:r>
        <w:tab/>
      </w:r>
      <w:r w:rsidR="00421C4F" w:rsidRPr="009D61E9">
        <w:t>Dados do Proponente</w:t>
      </w:r>
      <w:r w:rsidRPr="009D61E9">
        <w:tab/>
      </w:r>
    </w:p>
    <w:tbl>
      <w:tblPr>
        <w:tblStyle w:val="TabeladeGradeClara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1418"/>
        <w:gridCol w:w="7942"/>
      </w:tblGrid>
      <w:tr w:rsidR="009F4574" w14:paraId="74479A9A" w14:textId="77777777" w:rsidTr="007A4247">
        <w:trPr>
          <w:trHeight w:val="432"/>
        </w:trPr>
        <w:tc>
          <w:tcPr>
            <w:tcW w:w="1418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14:paraId="20CE2F04" w14:textId="77777777" w:rsidR="009F4574" w:rsidRPr="009D61E9" w:rsidRDefault="009F4574" w:rsidP="007A4247">
            <w:pPr>
              <w:rPr>
                <w:b/>
              </w:rPr>
            </w:pPr>
            <w:r w:rsidRPr="009D61E9">
              <w:rPr>
                <w:b/>
              </w:rPr>
              <w:t>Razão Social</w:t>
            </w:r>
            <w:r w:rsidRPr="009D61E9">
              <w:rPr>
                <w:b/>
                <w:lang w:val="pt-BR" w:bidi="pt-BR"/>
              </w:rPr>
              <w:t>:</w:t>
            </w:r>
          </w:p>
        </w:tc>
        <w:tc>
          <w:tcPr>
            <w:tcW w:w="7942" w:type="dxa"/>
            <w:tcMar>
              <w:left w:w="0" w:type="dxa"/>
              <w:right w:w="115" w:type="dxa"/>
            </w:tcMar>
            <w:vAlign w:val="bottom"/>
          </w:tcPr>
          <w:p w14:paraId="20EE628E" w14:textId="28742FA7" w:rsidR="009F4574" w:rsidRDefault="009F4574" w:rsidP="007A4247"/>
        </w:tc>
      </w:tr>
    </w:tbl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1276"/>
        <w:gridCol w:w="3544"/>
        <w:gridCol w:w="992"/>
        <w:gridCol w:w="130"/>
        <w:gridCol w:w="1288"/>
        <w:gridCol w:w="708"/>
        <w:gridCol w:w="1422"/>
      </w:tblGrid>
      <w:tr w:rsidR="009F4574" w14:paraId="78EC1D52" w14:textId="77777777" w:rsidTr="007A4247">
        <w:trPr>
          <w:trHeight w:val="432"/>
        </w:trPr>
        <w:tc>
          <w:tcPr>
            <w:tcW w:w="1276" w:type="dxa"/>
            <w:tcMar>
              <w:right w:w="115" w:type="dxa"/>
            </w:tcMar>
            <w:vAlign w:val="bottom"/>
          </w:tcPr>
          <w:p w14:paraId="7A030EE9" w14:textId="77777777" w:rsidR="009F4574" w:rsidRDefault="009F4574" w:rsidP="007A4247"/>
          <w:p w14:paraId="62600258" w14:textId="77777777" w:rsidR="009F4574" w:rsidRPr="009D61E9" w:rsidRDefault="009F4574" w:rsidP="007A4247">
            <w:pPr>
              <w:rPr>
                <w:b/>
              </w:rPr>
            </w:pPr>
            <w:r w:rsidRPr="009D61E9">
              <w:rPr>
                <w:b/>
              </w:rPr>
              <w:t>Endereço: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1846D3FF" w14:textId="642B317F" w:rsidR="009F4574" w:rsidRDefault="009F4574" w:rsidP="007A4247"/>
        </w:tc>
        <w:tc>
          <w:tcPr>
            <w:tcW w:w="1122" w:type="dxa"/>
            <w:gridSpan w:val="2"/>
            <w:tcMar>
              <w:right w:w="115" w:type="dxa"/>
            </w:tcMar>
            <w:vAlign w:val="bottom"/>
          </w:tcPr>
          <w:p w14:paraId="703F91EF" w14:textId="77777777" w:rsidR="009F4574" w:rsidRPr="009D61E9" w:rsidRDefault="009F4574" w:rsidP="007A4247">
            <w:pPr>
              <w:jc w:val="right"/>
              <w:rPr>
                <w:b/>
              </w:rPr>
            </w:pPr>
            <w:r w:rsidRPr="009D61E9">
              <w:rPr>
                <w:b/>
              </w:rPr>
              <w:t>Cidade/UF</w:t>
            </w:r>
          </w:p>
        </w:tc>
        <w:tc>
          <w:tcPr>
            <w:tcW w:w="1288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51CE75C9" w14:textId="6816D0EB" w:rsidR="009F4574" w:rsidRDefault="009F4574" w:rsidP="007A4247"/>
        </w:tc>
        <w:tc>
          <w:tcPr>
            <w:tcW w:w="708" w:type="dxa"/>
            <w:tcMar>
              <w:right w:w="115" w:type="dxa"/>
            </w:tcMar>
            <w:vAlign w:val="bottom"/>
          </w:tcPr>
          <w:p w14:paraId="78897283" w14:textId="77777777" w:rsidR="009F4574" w:rsidRPr="009D61E9" w:rsidRDefault="009F4574" w:rsidP="007A4247">
            <w:pPr>
              <w:jc w:val="right"/>
              <w:rPr>
                <w:b/>
              </w:rPr>
            </w:pPr>
            <w:r w:rsidRPr="009D61E9">
              <w:rPr>
                <w:b/>
              </w:rPr>
              <w:t>CEP:</w:t>
            </w:r>
          </w:p>
        </w:tc>
        <w:tc>
          <w:tcPr>
            <w:tcW w:w="1422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14:paraId="4BFB0B44" w14:textId="4E59A3E8" w:rsidR="009F4574" w:rsidRDefault="009F4574" w:rsidP="007A4247"/>
        </w:tc>
      </w:tr>
      <w:tr w:rsidR="009F4574" w14:paraId="1E6A7E66" w14:textId="77777777" w:rsidTr="007A4247">
        <w:trPr>
          <w:trHeight w:val="432"/>
        </w:trPr>
        <w:tc>
          <w:tcPr>
            <w:tcW w:w="1276" w:type="dxa"/>
            <w:vAlign w:val="bottom"/>
          </w:tcPr>
          <w:p w14:paraId="152DC907" w14:textId="77777777" w:rsidR="009F4574" w:rsidRPr="009D61E9" w:rsidRDefault="009F4574" w:rsidP="007A4247">
            <w:pPr>
              <w:rPr>
                <w:b/>
              </w:rPr>
            </w:pPr>
            <w:r>
              <w:rPr>
                <w:b/>
              </w:rPr>
              <w:t>Proprietário</w:t>
            </w:r>
            <w:r w:rsidRPr="009D61E9">
              <w:rPr>
                <w:b/>
              </w:rPr>
              <w:t>: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  <w:vAlign w:val="bottom"/>
          </w:tcPr>
          <w:p w14:paraId="1885DD4C" w14:textId="77777777" w:rsidR="009F4574" w:rsidRDefault="009F4574" w:rsidP="007A4247"/>
        </w:tc>
        <w:tc>
          <w:tcPr>
            <w:tcW w:w="992" w:type="dxa"/>
            <w:vAlign w:val="bottom"/>
          </w:tcPr>
          <w:p w14:paraId="62877896" w14:textId="77777777" w:rsidR="009F4574" w:rsidRPr="009D61E9" w:rsidRDefault="009F4574" w:rsidP="007A4247">
            <w:pPr>
              <w:jc w:val="right"/>
              <w:rPr>
                <w:b/>
              </w:rPr>
            </w:pPr>
            <w:r w:rsidRPr="009D61E9">
              <w:rPr>
                <w:b/>
              </w:rPr>
              <w:t xml:space="preserve">Telefone: </w:t>
            </w:r>
          </w:p>
        </w:tc>
        <w:tc>
          <w:tcPr>
            <w:tcW w:w="354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14:paraId="0229F361" w14:textId="77777777" w:rsidR="009F4574" w:rsidRDefault="009F4574" w:rsidP="007A4247"/>
        </w:tc>
      </w:tr>
      <w:tr w:rsidR="009F4574" w14:paraId="0A825335" w14:textId="77777777" w:rsidTr="007A4247">
        <w:trPr>
          <w:trHeight w:val="432"/>
        </w:trPr>
        <w:tc>
          <w:tcPr>
            <w:tcW w:w="1276" w:type="dxa"/>
            <w:vAlign w:val="bottom"/>
          </w:tcPr>
          <w:p w14:paraId="767FBE55" w14:textId="77777777" w:rsidR="009F4574" w:rsidRPr="009D61E9" w:rsidRDefault="009F4574" w:rsidP="007A4247">
            <w:pPr>
              <w:rPr>
                <w:b/>
              </w:rPr>
            </w:pPr>
            <w:r w:rsidRPr="009D61E9">
              <w:rPr>
                <w:b/>
              </w:rPr>
              <w:t>CNPJ: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  <w:vAlign w:val="bottom"/>
          </w:tcPr>
          <w:p w14:paraId="1DB5CB53" w14:textId="5FF1E1A2" w:rsidR="009F4574" w:rsidRDefault="009F4574" w:rsidP="007A4247"/>
        </w:tc>
        <w:tc>
          <w:tcPr>
            <w:tcW w:w="992" w:type="dxa"/>
            <w:vAlign w:val="bottom"/>
          </w:tcPr>
          <w:p w14:paraId="62460026" w14:textId="77777777" w:rsidR="009F4574" w:rsidRPr="009D61E9" w:rsidRDefault="009F4574" w:rsidP="007A4247">
            <w:pPr>
              <w:jc w:val="right"/>
              <w:rPr>
                <w:b/>
              </w:rPr>
            </w:pPr>
            <w:r w:rsidRPr="009D61E9">
              <w:rPr>
                <w:b/>
              </w:rPr>
              <w:t>ANTT:</w:t>
            </w:r>
          </w:p>
        </w:tc>
        <w:tc>
          <w:tcPr>
            <w:tcW w:w="354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14:paraId="32809935" w14:textId="5D69E256" w:rsidR="009F4574" w:rsidRDefault="009F4574" w:rsidP="007A4247"/>
        </w:tc>
      </w:tr>
    </w:tbl>
    <w:tbl>
      <w:tblPr>
        <w:tblStyle w:val="TabeladeGradeClara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851"/>
        <w:gridCol w:w="8509"/>
      </w:tblGrid>
      <w:tr w:rsidR="009F4574" w14:paraId="024DF932" w14:textId="77777777" w:rsidTr="007A4247">
        <w:trPr>
          <w:trHeight w:val="432"/>
        </w:trPr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4BEE0A2" w14:textId="77777777" w:rsidR="009F4574" w:rsidRPr="009D61E9" w:rsidRDefault="009F4574" w:rsidP="007A4247">
            <w:pPr>
              <w:rPr>
                <w:b/>
              </w:rPr>
            </w:pPr>
            <w:r w:rsidRPr="009D61E9">
              <w:rPr>
                <w:b/>
              </w:rPr>
              <w:t>E-mail</w:t>
            </w:r>
            <w:r w:rsidRPr="009D61E9">
              <w:rPr>
                <w:b/>
                <w:lang w:val="pt-BR" w:bidi="pt-BR"/>
              </w:rPr>
              <w:t>:</w:t>
            </w:r>
          </w:p>
        </w:tc>
        <w:tc>
          <w:tcPr>
            <w:tcW w:w="8509" w:type="dxa"/>
            <w:tcMar>
              <w:left w:w="0" w:type="dxa"/>
              <w:right w:w="0" w:type="dxa"/>
            </w:tcMar>
            <w:vAlign w:val="bottom"/>
          </w:tcPr>
          <w:p w14:paraId="69BC9285" w14:textId="77777777" w:rsidR="009F4574" w:rsidRDefault="009F4574" w:rsidP="007A4247"/>
        </w:tc>
      </w:tr>
    </w:tbl>
    <w:p w14:paraId="045DB6D4" w14:textId="77777777" w:rsidR="00311131" w:rsidRDefault="00311131" w:rsidP="00311131">
      <w:pPr>
        <w:pStyle w:val="Ttulo2"/>
        <w:shd w:val="clear" w:color="auto" w:fill="auto"/>
        <w:jc w:val="left"/>
      </w:pPr>
    </w:p>
    <w:p w14:paraId="1A3B9752" w14:textId="77777777" w:rsidR="004668FB" w:rsidRDefault="00FF2DAC" w:rsidP="00311131">
      <w:pPr>
        <w:pStyle w:val="Ttulo2"/>
        <w:shd w:val="clear" w:color="auto" w:fill="E36C0A" w:themeFill="accent6" w:themeFillShade="BF"/>
      </w:pPr>
      <w:r>
        <w:t>Valor Transportado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40"/>
        <w:gridCol w:w="2011"/>
        <w:gridCol w:w="1837"/>
      </w:tblGrid>
      <w:tr w:rsidR="00FF2DAC" w14:paraId="051A318D" w14:textId="77777777" w:rsidTr="00862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B28E703" w14:textId="77777777" w:rsidR="00FF2DAC" w:rsidRPr="009D61E9" w:rsidRDefault="00FF2DAC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Valor Médio de Embarque</w:t>
            </w:r>
          </w:p>
        </w:tc>
        <w:tc>
          <w:tcPr>
            <w:tcW w:w="1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B3364EC" w14:textId="77777777" w:rsidR="00FF2DAC" w:rsidRPr="009D61E9" w:rsidRDefault="00FF2DAC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Valor Máximo de Embarque</w:t>
            </w:r>
          </w:p>
        </w:tc>
        <w:tc>
          <w:tcPr>
            <w:tcW w:w="1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DB39983" w14:textId="77777777" w:rsidR="00FF2DAC" w:rsidRPr="009D61E9" w:rsidRDefault="00FF2DAC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Quantidade Mensal de Embarque</w:t>
            </w:r>
          </w:p>
        </w:tc>
        <w:tc>
          <w:tcPr>
            <w:tcW w:w="20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E150018" w14:textId="77777777" w:rsidR="00FF2DAC" w:rsidRPr="009D61E9" w:rsidRDefault="008A61C2" w:rsidP="00B0123F">
            <w:pPr>
              <w:jc w:val="center"/>
              <w:rPr>
                <w:b/>
              </w:rPr>
            </w:pPr>
            <w:r>
              <w:rPr>
                <w:b/>
              </w:rPr>
              <w:t>Limite de Res</w:t>
            </w:r>
            <w:r w:rsidR="00FF2DAC" w:rsidRPr="009D61E9">
              <w:rPr>
                <w:b/>
              </w:rPr>
              <w:t>ponsabilidade Pretendido</w:t>
            </w:r>
          </w:p>
        </w:tc>
        <w:tc>
          <w:tcPr>
            <w:tcW w:w="18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6B179D3" w14:textId="77777777" w:rsidR="00FF2DAC" w:rsidRPr="009D61E9" w:rsidRDefault="00FF2DAC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Valor Mensal Embarcado</w:t>
            </w:r>
          </w:p>
          <w:p w14:paraId="419B7D14" w14:textId="77777777" w:rsidR="00FF2DAC" w:rsidRPr="009D61E9" w:rsidRDefault="00FF2DAC" w:rsidP="00B0123F">
            <w:pPr>
              <w:jc w:val="center"/>
              <w:rPr>
                <w:b/>
              </w:rPr>
            </w:pPr>
          </w:p>
        </w:tc>
      </w:tr>
      <w:tr w:rsidR="009F4574" w14:paraId="1C368AD3" w14:textId="77777777" w:rsidTr="00862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8EB940F" w14:textId="77777777" w:rsidR="009F4574" w:rsidRDefault="009F4574" w:rsidP="009F4574">
            <w:pPr>
              <w:jc w:val="center"/>
            </w:pPr>
          </w:p>
        </w:tc>
        <w:tc>
          <w:tcPr>
            <w:tcW w:w="1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09BF93C" w14:textId="77777777" w:rsidR="009F4574" w:rsidRDefault="009F4574" w:rsidP="009F4574">
            <w:pPr>
              <w:jc w:val="center"/>
            </w:pPr>
          </w:p>
        </w:tc>
        <w:tc>
          <w:tcPr>
            <w:tcW w:w="1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B56151" w14:textId="77777777" w:rsidR="009F4574" w:rsidRDefault="009F4574" w:rsidP="009F4574">
            <w:pPr>
              <w:jc w:val="center"/>
            </w:pPr>
          </w:p>
        </w:tc>
        <w:tc>
          <w:tcPr>
            <w:tcW w:w="20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B633730" w14:textId="421CD8F4" w:rsidR="009F4574" w:rsidRDefault="009F4574" w:rsidP="009F4574">
            <w:pPr>
              <w:jc w:val="center"/>
            </w:pPr>
          </w:p>
        </w:tc>
        <w:tc>
          <w:tcPr>
            <w:tcW w:w="18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84939AE" w14:textId="77777777" w:rsidR="009F4574" w:rsidRDefault="009F4574" w:rsidP="009F4574">
            <w:pPr>
              <w:jc w:val="center"/>
            </w:pPr>
          </w:p>
        </w:tc>
      </w:tr>
    </w:tbl>
    <w:p w14:paraId="7378867C" w14:textId="77777777" w:rsidR="009F67BD" w:rsidRDefault="009F67BD" w:rsidP="008D5C81"/>
    <w:p w14:paraId="71CC27F9" w14:textId="77777777" w:rsidR="00FF2DAC" w:rsidRDefault="00B0123F" w:rsidP="00311131">
      <w:pPr>
        <w:pStyle w:val="Ttulo2"/>
        <w:shd w:val="clear" w:color="auto" w:fill="E36C0A" w:themeFill="accent6" w:themeFillShade="BF"/>
      </w:pPr>
      <w:r>
        <w:t>Percurso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0123F" w14:paraId="46DF3CE2" w14:textId="77777777" w:rsidTr="009F4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0266F12" w14:textId="77777777" w:rsidR="00B0123F" w:rsidRPr="009D61E9" w:rsidRDefault="00B0123F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Origem</w:t>
            </w:r>
          </w:p>
        </w:tc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D7FE9DF" w14:textId="77777777" w:rsidR="00B0123F" w:rsidRPr="009D61E9" w:rsidRDefault="00B0123F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Destino</w:t>
            </w: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F3BCBCE" w14:textId="77777777" w:rsidR="00B0123F" w:rsidRPr="009D61E9" w:rsidRDefault="00B82A96" w:rsidP="00B0123F">
            <w:pPr>
              <w:jc w:val="center"/>
              <w:rPr>
                <w:b/>
              </w:rPr>
            </w:pPr>
            <w:r>
              <w:rPr>
                <w:b/>
              </w:rPr>
              <w:t>Percentual</w:t>
            </w: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40675BA" w14:textId="77777777" w:rsidR="00B0123F" w:rsidRPr="009D61E9" w:rsidRDefault="00B0123F" w:rsidP="00B0123F">
            <w:pPr>
              <w:jc w:val="center"/>
              <w:rPr>
                <w:b/>
              </w:rPr>
            </w:pPr>
            <w:r w:rsidRPr="009D61E9">
              <w:rPr>
                <w:b/>
              </w:rPr>
              <w:t>Valor Médio Transportado p/ mês</w:t>
            </w:r>
          </w:p>
        </w:tc>
      </w:tr>
      <w:tr w:rsidR="009F4574" w14:paraId="770397E7" w14:textId="77777777" w:rsidTr="009F4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D2F7B8C" w14:textId="77777777" w:rsidR="009F4574" w:rsidRDefault="009F4574" w:rsidP="009F4574">
            <w:pPr>
              <w:jc w:val="center"/>
            </w:pPr>
          </w:p>
        </w:tc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1A394B6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B8CBE7F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174C058" w14:textId="77777777" w:rsidR="009F4574" w:rsidRDefault="009F4574" w:rsidP="009F4574">
            <w:pPr>
              <w:jc w:val="center"/>
            </w:pPr>
          </w:p>
        </w:tc>
      </w:tr>
      <w:tr w:rsidR="009F4574" w14:paraId="2FA1FD2E" w14:textId="77777777" w:rsidTr="009F4574">
        <w:tc>
          <w:tcPr>
            <w:tcW w:w="2337" w:type="dxa"/>
          </w:tcPr>
          <w:p w14:paraId="5FE77200" w14:textId="77777777" w:rsidR="009F4574" w:rsidRDefault="009F4574" w:rsidP="009F4574">
            <w:pPr>
              <w:jc w:val="center"/>
            </w:pPr>
          </w:p>
        </w:tc>
        <w:tc>
          <w:tcPr>
            <w:tcW w:w="2337" w:type="dxa"/>
          </w:tcPr>
          <w:p w14:paraId="4D0D63C2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</w:tcPr>
          <w:p w14:paraId="15B8E9B0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</w:tcPr>
          <w:p w14:paraId="71E9C11A" w14:textId="77777777" w:rsidR="009F4574" w:rsidRDefault="009F4574" w:rsidP="009F4574">
            <w:pPr>
              <w:jc w:val="center"/>
            </w:pPr>
          </w:p>
        </w:tc>
      </w:tr>
      <w:tr w:rsidR="009F4574" w14:paraId="27C3BF09" w14:textId="77777777" w:rsidTr="009F4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47A9590" w14:textId="77777777" w:rsidR="009F4574" w:rsidRDefault="009F4574" w:rsidP="009F4574">
            <w:pPr>
              <w:jc w:val="center"/>
            </w:pPr>
          </w:p>
        </w:tc>
        <w:tc>
          <w:tcPr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DC8BCEF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904EDF9" w14:textId="77777777" w:rsidR="009F4574" w:rsidRDefault="009F4574" w:rsidP="009F4574">
            <w:pPr>
              <w:jc w:val="center"/>
            </w:pPr>
          </w:p>
        </w:tc>
        <w:tc>
          <w:tcPr>
            <w:tcW w:w="2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D2A386F" w14:textId="77777777" w:rsidR="009F4574" w:rsidRDefault="009F4574" w:rsidP="009F4574">
            <w:pPr>
              <w:jc w:val="center"/>
            </w:pPr>
          </w:p>
        </w:tc>
      </w:tr>
    </w:tbl>
    <w:p w14:paraId="1B848567" w14:textId="77777777" w:rsidR="009F67BD" w:rsidRDefault="009F67BD" w:rsidP="008D5C81"/>
    <w:p w14:paraId="45FE7EAF" w14:textId="77777777" w:rsidR="00B0123F" w:rsidRDefault="00B0123F" w:rsidP="00311131">
      <w:pPr>
        <w:pStyle w:val="Ttulo2"/>
        <w:shd w:val="clear" w:color="auto" w:fill="E36C0A" w:themeFill="accent6" w:themeFillShade="BF"/>
      </w:pPr>
      <w:r>
        <w:t>Mercadorias Transportadas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3A436D" w14:paraId="1B5C8446" w14:textId="77777777" w:rsidTr="003A43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F4ED73D" w14:textId="77777777" w:rsidR="003A436D" w:rsidRPr="009D61E9" w:rsidRDefault="003A436D" w:rsidP="009D61E9">
            <w:pPr>
              <w:jc w:val="center"/>
              <w:rPr>
                <w:b/>
              </w:rPr>
            </w:pPr>
            <w:r w:rsidRPr="009D61E9">
              <w:rPr>
                <w:b/>
              </w:rPr>
              <w:t>Mercadoria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1EA42CEF" w14:textId="77777777" w:rsidR="003A436D" w:rsidRPr="009D61E9" w:rsidRDefault="003A436D" w:rsidP="009D61E9">
            <w:pPr>
              <w:jc w:val="center"/>
              <w:rPr>
                <w:b/>
              </w:rPr>
            </w:pPr>
            <w:r w:rsidRPr="009D61E9">
              <w:rPr>
                <w:b/>
              </w:rPr>
              <w:t>%</w:t>
            </w:r>
          </w:p>
        </w:tc>
      </w:tr>
      <w:tr w:rsidR="003A436D" w14:paraId="2D7B7FDA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74B34CA" w14:textId="77777777" w:rsidR="003A436D" w:rsidRDefault="003A436D" w:rsidP="008D5C81">
            <w:r>
              <w:t>(  ) Açúcar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2B350E8A" w14:textId="77777777" w:rsidR="003A436D" w:rsidRDefault="003A436D" w:rsidP="00400098">
            <w:pPr>
              <w:jc w:val="center"/>
            </w:pPr>
          </w:p>
        </w:tc>
      </w:tr>
      <w:tr w:rsidR="003A436D" w14:paraId="7F66E806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75E49F1D" w14:textId="77777777" w:rsidR="003A436D" w:rsidRDefault="003A436D" w:rsidP="008D5C81">
            <w:r>
              <w:t>(  ) Algodão (pluma, fios e fibras)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EB92254" w14:textId="77777777" w:rsidR="003A436D" w:rsidRDefault="003A436D" w:rsidP="00400098">
            <w:pPr>
              <w:jc w:val="center"/>
            </w:pPr>
          </w:p>
        </w:tc>
      </w:tr>
      <w:tr w:rsidR="003A436D" w14:paraId="4859176A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29E02385" w14:textId="77777777" w:rsidR="003A436D" w:rsidRDefault="003A436D" w:rsidP="008D5C81">
            <w:r>
              <w:t>(  ) Aparelho de barbear descartável e Lâminas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16BF6A2E" w14:textId="77777777" w:rsidR="003A436D" w:rsidRDefault="003A436D" w:rsidP="00400098">
            <w:pPr>
              <w:jc w:val="center"/>
            </w:pPr>
          </w:p>
        </w:tc>
      </w:tr>
      <w:tr w:rsidR="003A436D" w14:paraId="37E8A709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1CE419E6" w14:textId="77777777" w:rsidR="003A436D" w:rsidRDefault="003A436D" w:rsidP="008D5C81">
            <w:r>
              <w:t>(  ) Animais vivos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5C23E9B" w14:textId="77777777" w:rsidR="003A436D" w:rsidRDefault="003A436D" w:rsidP="00400098">
            <w:pPr>
              <w:jc w:val="center"/>
            </w:pPr>
          </w:p>
        </w:tc>
      </w:tr>
      <w:tr w:rsidR="003A436D" w14:paraId="21043B43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735CDF4E" w14:textId="77777777" w:rsidR="003A436D" w:rsidRDefault="003A436D" w:rsidP="008D5C81">
            <w:r>
              <w:t>(  ) Armas, Armamentos e Munições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CEFA7C6" w14:textId="77777777" w:rsidR="003A436D" w:rsidRDefault="003A436D" w:rsidP="00400098">
            <w:pPr>
              <w:jc w:val="center"/>
            </w:pPr>
          </w:p>
        </w:tc>
      </w:tr>
      <w:tr w:rsidR="003A436D" w14:paraId="7D76F3D5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3A623522" w14:textId="77777777" w:rsidR="003A436D" w:rsidRDefault="003A436D" w:rsidP="008D5C81">
            <w:r>
              <w:t>(  ) Azulejos e Ladrilhos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49D313E" w14:textId="77777777" w:rsidR="003A436D" w:rsidRDefault="003A436D" w:rsidP="00400098">
            <w:pPr>
              <w:jc w:val="center"/>
            </w:pPr>
          </w:p>
        </w:tc>
      </w:tr>
      <w:tr w:rsidR="003A436D" w14:paraId="6E90D0FA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57752A30" w14:textId="77777777" w:rsidR="003A436D" w:rsidRDefault="003A436D" w:rsidP="008D5C81">
            <w:r>
              <w:t>(  ) Bebidas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4E05E5C" w14:textId="77777777" w:rsidR="003A436D" w:rsidRDefault="003A436D" w:rsidP="00400098">
            <w:pPr>
              <w:jc w:val="center"/>
            </w:pPr>
          </w:p>
        </w:tc>
      </w:tr>
      <w:tr w:rsidR="003A436D" w14:paraId="762DA6A9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44ADF3B1" w14:textId="77777777" w:rsidR="003A436D" w:rsidRDefault="003A436D" w:rsidP="008D5C81">
            <w:r>
              <w:t>(  ) Brinquedos e Bicicletas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6AA44A" w14:textId="77777777" w:rsidR="003A436D" w:rsidRDefault="003A436D" w:rsidP="00400098">
            <w:pPr>
              <w:jc w:val="center"/>
            </w:pPr>
          </w:p>
        </w:tc>
      </w:tr>
      <w:tr w:rsidR="003A436D" w14:paraId="1B4926F1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505FA44B" w14:textId="77777777" w:rsidR="003A436D" w:rsidRDefault="003A436D" w:rsidP="008D5C81">
            <w:r>
              <w:t xml:space="preserve">(  ) Café 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002EB7AD" w14:textId="77777777" w:rsidR="003A436D" w:rsidRDefault="003A436D" w:rsidP="00400098">
            <w:pPr>
              <w:jc w:val="center"/>
            </w:pPr>
          </w:p>
        </w:tc>
      </w:tr>
      <w:tr w:rsidR="003A436D" w14:paraId="66B912D1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60679CC7" w14:textId="77777777" w:rsidR="003A436D" w:rsidRDefault="003A436D" w:rsidP="008D5C81">
            <w:r>
              <w:t>(  ) Calçados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1F6737C" w14:textId="77777777" w:rsidR="003A436D" w:rsidRDefault="003A436D" w:rsidP="00400098">
            <w:pPr>
              <w:jc w:val="center"/>
            </w:pPr>
          </w:p>
        </w:tc>
      </w:tr>
      <w:tr w:rsidR="003A436D" w14:paraId="13ED7A70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6513D3A9" w14:textId="77777777" w:rsidR="003A436D" w:rsidRDefault="003A436D" w:rsidP="008D5C81">
            <w:r>
              <w:t>(  ) Carne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4ABF547" w14:textId="77777777" w:rsidR="003A436D" w:rsidRDefault="003A436D" w:rsidP="00400098">
            <w:pPr>
              <w:jc w:val="center"/>
            </w:pPr>
          </w:p>
        </w:tc>
      </w:tr>
      <w:tr w:rsidR="003A436D" w14:paraId="0393B96A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187EE5C5" w14:textId="77777777" w:rsidR="003A436D" w:rsidRDefault="003A436D" w:rsidP="008D5C81">
            <w:r>
              <w:t xml:space="preserve">(  ) Cassiterita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7416A31" w14:textId="77777777" w:rsidR="003A436D" w:rsidRDefault="003A436D" w:rsidP="00400098">
            <w:pPr>
              <w:jc w:val="center"/>
            </w:pPr>
          </w:p>
        </w:tc>
      </w:tr>
      <w:tr w:rsidR="003A436D" w14:paraId="0A87FD6B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553CC24A" w14:textId="77777777" w:rsidR="003A436D" w:rsidRPr="00445BD5" w:rsidRDefault="003A436D" w:rsidP="008D5C81">
            <w:r w:rsidRPr="00445BD5">
              <w:t>(  ) Cd´s, Filmes, Fitas, Vinis etc.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16F68639" w14:textId="77777777" w:rsidR="003A436D" w:rsidRDefault="003A436D" w:rsidP="00400098">
            <w:pPr>
              <w:jc w:val="center"/>
            </w:pPr>
          </w:p>
        </w:tc>
      </w:tr>
      <w:tr w:rsidR="003A436D" w14:paraId="10A69F28" w14:textId="77777777" w:rsidTr="003A436D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1E11BB01" w14:textId="77777777" w:rsidR="003A436D" w:rsidRPr="00445BD5" w:rsidRDefault="003A436D" w:rsidP="008D5C81">
            <w:r w:rsidRPr="00445BD5">
              <w:lastRenderedPageBreak/>
              <w:t>(  ) Chapas finas a frio (Amarrados ou Bobinas)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93FD3A1" w14:textId="77777777" w:rsidR="003A436D" w:rsidRDefault="003A436D" w:rsidP="00400098">
            <w:pPr>
              <w:jc w:val="center"/>
            </w:pPr>
          </w:p>
        </w:tc>
      </w:tr>
      <w:tr w:rsidR="003A436D" w14:paraId="600EEC5C" w14:textId="77777777" w:rsidTr="0014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633488F0" w14:textId="77777777" w:rsidR="003A436D" w:rsidRPr="00445BD5" w:rsidRDefault="003A436D" w:rsidP="008D5C81">
            <w:r w:rsidRPr="00445BD5">
              <w:t>(  ) Charque “In natura”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71763CFF" w14:textId="77777777" w:rsidR="003A436D" w:rsidRDefault="003A436D" w:rsidP="00400098">
            <w:pPr>
              <w:jc w:val="center"/>
            </w:pPr>
          </w:p>
        </w:tc>
      </w:tr>
      <w:tr w:rsidR="00146434" w14:paraId="6CBDAEDC" w14:textId="77777777" w:rsidTr="00146434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378E6AA7" w14:textId="77777777" w:rsidR="00146434" w:rsidRPr="00445BD5" w:rsidRDefault="00146434" w:rsidP="008D5C81">
            <w:r w:rsidRPr="00445BD5">
              <w:t>(  ) Chocolate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D9E4B5A" w14:textId="77777777" w:rsidR="00146434" w:rsidRDefault="00146434" w:rsidP="00400098">
            <w:pPr>
              <w:jc w:val="center"/>
            </w:pPr>
          </w:p>
        </w:tc>
      </w:tr>
      <w:tr w:rsidR="00146434" w14:paraId="07AA5D93" w14:textId="77777777" w:rsidTr="0014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3EA0ECE" w14:textId="77777777" w:rsidR="00146434" w:rsidRPr="00445BD5" w:rsidRDefault="00146434" w:rsidP="008D5C81">
            <w:r w:rsidRPr="00445BD5">
              <w:t>(  ) Cigarros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0546C96F" w14:textId="77777777" w:rsidR="00146434" w:rsidRDefault="00146434" w:rsidP="00400098">
            <w:pPr>
              <w:jc w:val="center"/>
            </w:pPr>
          </w:p>
        </w:tc>
      </w:tr>
      <w:tr w:rsidR="00146434" w14:paraId="006FC11C" w14:textId="77777777" w:rsidTr="00146434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2DD4975C" w14:textId="77777777" w:rsidR="00146434" w:rsidRPr="00445BD5" w:rsidRDefault="00146434" w:rsidP="008D5C81">
            <w:r w:rsidRPr="00445BD5">
              <w:t>(  ) Cobre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FBF7EC9" w14:textId="77777777" w:rsidR="00146434" w:rsidRDefault="00146434" w:rsidP="00400098">
            <w:pPr>
              <w:jc w:val="center"/>
            </w:pPr>
          </w:p>
        </w:tc>
      </w:tr>
      <w:tr w:rsidR="00146434" w14:paraId="27BD4772" w14:textId="77777777" w:rsidTr="00146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5A500BB6" w14:textId="77777777" w:rsidR="00146434" w:rsidRPr="00445BD5" w:rsidRDefault="00146434" w:rsidP="008D5C81">
            <w:r w:rsidRPr="00445BD5">
              <w:t>(  ) Computadores, Periféricos e Acessórios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BDE3C54" w14:textId="77777777" w:rsidR="00146434" w:rsidRDefault="00146434" w:rsidP="00400098">
            <w:pPr>
              <w:jc w:val="center"/>
            </w:pPr>
          </w:p>
        </w:tc>
      </w:tr>
      <w:tr w:rsidR="00146434" w14:paraId="5F25DF63" w14:textId="77777777" w:rsidTr="00146434"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236AAD98" w14:textId="77777777" w:rsidR="00146434" w:rsidRPr="00445BD5" w:rsidRDefault="00146434" w:rsidP="008D5C81">
            <w:pPr>
              <w:rPr>
                <w:szCs w:val="22"/>
              </w:rPr>
            </w:pPr>
            <w:r w:rsidRPr="00445BD5">
              <w:rPr>
                <w:szCs w:val="22"/>
              </w:rPr>
              <w:t xml:space="preserve">(  ) </w:t>
            </w:r>
            <w:r w:rsidRPr="00445BD5">
              <w:rPr>
                <w:rFonts w:cs="Arial"/>
                <w:szCs w:val="22"/>
              </w:rPr>
              <w:t>Confecções, tecidos e Fios têxteis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E925724" w14:textId="77777777" w:rsidR="00146434" w:rsidRDefault="00146434" w:rsidP="00400098">
            <w:pPr>
              <w:jc w:val="center"/>
            </w:pPr>
          </w:p>
        </w:tc>
      </w:tr>
      <w:tr w:rsidR="00146434" w14:paraId="559DF3FE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4AF7B49A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Cosméticos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BD85768" w14:textId="77777777" w:rsidR="00146434" w:rsidRDefault="00146434" w:rsidP="00400098">
            <w:pPr>
              <w:jc w:val="center"/>
            </w:pPr>
          </w:p>
        </w:tc>
      </w:tr>
      <w:tr w:rsidR="00146434" w14:paraId="4B960B78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E7E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Couro (Qualquer tipo)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5BBC" w14:textId="77777777" w:rsidR="00146434" w:rsidRDefault="00146434" w:rsidP="00400098">
            <w:pPr>
              <w:jc w:val="center"/>
            </w:pPr>
          </w:p>
        </w:tc>
      </w:tr>
      <w:tr w:rsidR="00146434" w14:paraId="77039320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5642E212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Eletrodomésticos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EE7A075" w14:textId="77777777" w:rsidR="00146434" w:rsidRDefault="00146434" w:rsidP="00400098">
            <w:pPr>
              <w:jc w:val="center"/>
            </w:pPr>
          </w:p>
        </w:tc>
      </w:tr>
      <w:tr w:rsidR="00146434" w14:paraId="5867747B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1EAC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Eletroeletrônicos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3A0" w14:textId="77777777" w:rsidR="00146434" w:rsidRDefault="00146434" w:rsidP="00400098">
            <w:pPr>
              <w:jc w:val="center"/>
            </w:pPr>
          </w:p>
        </w:tc>
      </w:tr>
      <w:tr w:rsidR="00146434" w14:paraId="3C34142D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13EC66FB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Gêneros alimentícios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F376BEB" w14:textId="77777777" w:rsidR="00146434" w:rsidRDefault="00146434" w:rsidP="00400098">
            <w:pPr>
              <w:jc w:val="center"/>
            </w:pPr>
          </w:p>
        </w:tc>
      </w:tr>
      <w:tr w:rsidR="00146434" w14:paraId="38B9E7E0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DB4A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Medicamentos / Produtos farmacêuticos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70A8" w14:textId="77777777" w:rsidR="00146434" w:rsidRDefault="00146434" w:rsidP="00400098">
            <w:pPr>
              <w:jc w:val="center"/>
            </w:pPr>
          </w:p>
        </w:tc>
      </w:tr>
      <w:tr w:rsidR="00146434" w14:paraId="11B45475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4F01462E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Mudanças, Móveis e Utensílios domésticos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EEE2953" w14:textId="77777777" w:rsidR="00146434" w:rsidRDefault="00146434" w:rsidP="00400098">
            <w:pPr>
              <w:jc w:val="center"/>
            </w:pPr>
          </w:p>
        </w:tc>
      </w:tr>
      <w:tr w:rsidR="00146434" w14:paraId="7615A5D5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D75B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Óleo combustível / Gasolina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A982" w14:textId="77777777" w:rsidR="00146434" w:rsidRDefault="00146434" w:rsidP="00400098">
            <w:pPr>
              <w:jc w:val="center"/>
            </w:pPr>
          </w:p>
        </w:tc>
      </w:tr>
      <w:tr w:rsidR="00146434" w14:paraId="4B7D8F2F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3787D2C4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Óleo comestível / Azeite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0AD82BD" w14:textId="77777777" w:rsidR="00146434" w:rsidRDefault="00146434" w:rsidP="00400098">
            <w:pPr>
              <w:jc w:val="center"/>
            </w:pPr>
          </w:p>
        </w:tc>
      </w:tr>
      <w:tr w:rsidR="00146434" w14:paraId="1E9F2DFC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E819" w14:textId="77777777" w:rsidR="00146434" w:rsidRPr="00445BD5" w:rsidRDefault="00146434" w:rsidP="00955CFD">
            <w:pPr>
              <w:rPr>
                <w:bCs/>
              </w:rPr>
            </w:pPr>
            <w:r w:rsidRPr="00445BD5">
              <w:t>(  ) Óleo Lubrificante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E1C0" w14:textId="77777777" w:rsidR="00146434" w:rsidRDefault="00146434" w:rsidP="00400098">
            <w:pPr>
              <w:jc w:val="center"/>
            </w:pPr>
          </w:p>
        </w:tc>
      </w:tr>
      <w:tr w:rsidR="00146434" w14:paraId="50AA246E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5BB3EEF7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Pilhas Elétricas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0E37271" w14:textId="77777777" w:rsidR="00146434" w:rsidRDefault="00146434" w:rsidP="00400098">
            <w:pPr>
              <w:jc w:val="center"/>
            </w:pPr>
          </w:p>
        </w:tc>
      </w:tr>
      <w:tr w:rsidR="00146434" w14:paraId="06A5E2EC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F76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Pneus e Câmara de ar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00FE" w14:textId="77777777" w:rsidR="00146434" w:rsidRDefault="00146434" w:rsidP="00400098">
            <w:pPr>
              <w:jc w:val="center"/>
            </w:pPr>
          </w:p>
        </w:tc>
      </w:tr>
      <w:tr w:rsidR="00146434" w14:paraId="2B9A62B4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24FF38A0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Polímeros ( Polietileno, Polipropileno e Poliestireno 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E2C1123" w14:textId="77777777" w:rsidR="00146434" w:rsidRDefault="00146434" w:rsidP="00400098">
            <w:pPr>
              <w:jc w:val="center"/>
            </w:pPr>
          </w:p>
        </w:tc>
      </w:tr>
      <w:tr w:rsidR="00146434" w14:paraId="35876640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57F3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Produtos frigoríficos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6D6" w14:textId="77777777" w:rsidR="00146434" w:rsidRDefault="00146434" w:rsidP="00400098">
            <w:pPr>
              <w:jc w:val="center"/>
            </w:pPr>
          </w:p>
        </w:tc>
      </w:tr>
      <w:tr w:rsidR="00146434" w14:paraId="17B52F33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266A7C2B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Rolamentos para linha automobilística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E2A4C12" w14:textId="77777777" w:rsidR="00146434" w:rsidRDefault="00146434" w:rsidP="00400098">
            <w:pPr>
              <w:jc w:val="center"/>
            </w:pPr>
          </w:p>
        </w:tc>
      </w:tr>
      <w:tr w:rsidR="00146434" w14:paraId="54564FF2" w14:textId="77777777" w:rsidTr="003A436D"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725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Telefones celulares e Acessórios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8215" w14:textId="77777777" w:rsidR="00146434" w:rsidRDefault="00146434" w:rsidP="00400098">
            <w:pPr>
              <w:jc w:val="center"/>
            </w:pPr>
          </w:p>
        </w:tc>
      </w:tr>
      <w:tr w:rsidR="00146434" w14:paraId="341817C6" w14:textId="77777777" w:rsidTr="003A4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0E45DB79" w14:textId="77777777" w:rsidR="00146434" w:rsidRPr="00445BD5" w:rsidRDefault="00146434" w:rsidP="00146434">
            <w:pPr>
              <w:rPr>
                <w:rFonts w:cs="Arial"/>
                <w:szCs w:val="22"/>
              </w:rPr>
            </w:pPr>
            <w:r w:rsidRPr="00445BD5">
              <w:rPr>
                <w:rFonts w:cs="Arial"/>
                <w:szCs w:val="22"/>
              </w:rPr>
              <w:t>(  ) Tintas e Vernizes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9015B4B" w14:textId="77777777" w:rsidR="00146434" w:rsidRDefault="00146434" w:rsidP="00400098">
            <w:pPr>
              <w:jc w:val="center"/>
            </w:pPr>
          </w:p>
        </w:tc>
      </w:tr>
    </w:tbl>
    <w:p w14:paraId="1B54E45E" w14:textId="77777777" w:rsidR="009F67BD" w:rsidRDefault="009F67BD" w:rsidP="008D5C81"/>
    <w:p w14:paraId="22C9B108" w14:textId="77777777" w:rsidR="00955CFD" w:rsidRPr="00400098" w:rsidRDefault="00955CFD" w:rsidP="008D5C81">
      <w:pPr>
        <w:rPr>
          <w:b/>
        </w:rPr>
      </w:pPr>
      <w:r w:rsidRPr="00400098">
        <w:rPr>
          <w:b/>
        </w:rPr>
        <w:t>Outros? Cite-os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955CFD" w14:paraId="4857743E" w14:textId="77777777" w:rsidTr="0095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508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2E99534E" w14:textId="77777777" w:rsidR="00955CFD" w:rsidRPr="009D61E9" w:rsidRDefault="00955CFD" w:rsidP="009D61E9">
            <w:pPr>
              <w:jc w:val="center"/>
              <w:rPr>
                <w:b/>
              </w:rPr>
            </w:pPr>
            <w:r w:rsidRPr="009D61E9">
              <w:rPr>
                <w:b/>
              </w:rPr>
              <w:t>Mercadorias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4B1D912E" w14:textId="77777777" w:rsidR="00955CFD" w:rsidRPr="009D61E9" w:rsidRDefault="00955CFD" w:rsidP="009D61E9">
            <w:pPr>
              <w:jc w:val="center"/>
              <w:rPr>
                <w:b/>
              </w:rPr>
            </w:pPr>
            <w:r w:rsidRPr="009D61E9">
              <w:rPr>
                <w:b/>
              </w:rPr>
              <w:t>%</w:t>
            </w:r>
          </w:p>
        </w:tc>
      </w:tr>
      <w:tr w:rsidR="009F4574" w14:paraId="4BB3D4E0" w14:textId="77777777" w:rsidTr="0031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7508" w:type="dxa"/>
            <w:tcBorders>
              <w:left w:val="single" w:sz="4" w:space="0" w:color="auto"/>
              <w:right w:val="single" w:sz="4" w:space="0" w:color="auto"/>
            </w:tcBorders>
          </w:tcPr>
          <w:p w14:paraId="5E1342E4" w14:textId="77777777" w:rsidR="009F4574" w:rsidRDefault="009F4574" w:rsidP="009F4574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FA12E6" w14:textId="77777777" w:rsidR="009F4574" w:rsidRDefault="009F4574" w:rsidP="009F4574">
            <w:pPr>
              <w:jc w:val="center"/>
            </w:pPr>
          </w:p>
        </w:tc>
      </w:tr>
    </w:tbl>
    <w:p w14:paraId="4CFA6E9D" w14:textId="77777777" w:rsidR="009F67BD" w:rsidRDefault="009F67BD" w:rsidP="008D5C81"/>
    <w:p w14:paraId="3E7263B0" w14:textId="77777777" w:rsidR="00955CFD" w:rsidRDefault="005B5745" w:rsidP="00144094">
      <w:pPr>
        <w:pStyle w:val="Ttulo2"/>
        <w:shd w:val="clear" w:color="auto" w:fill="E36C0A" w:themeFill="accent6" w:themeFillShade="BF"/>
      </w:pPr>
      <w:r>
        <w:t>Gerenciamento de Risco</w:t>
      </w:r>
    </w:p>
    <w:p w14:paraId="45672AEF" w14:textId="77777777" w:rsidR="00955CFD" w:rsidRDefault="00955CFD" w:rsidP="008D5C81"/>
    <w:p w14:paraId="21E6DE0E" w14:textId="77777777" w:rsidR="00955CFD" w:rsidRPr="00946A3B" w:rsidRDefault="00955CFD" w:rsidP="008D5C81">
      <w:pPr>
        <w:rPr>
          <w:b/>
        </w:rPr>
      </w:pPr>
      <w:r w:rsidRPr="00946A3B">
        <w:rPr>
          <w:b/>
        </w:rPr>
        <w:t>Os motoristas são cadastratos e consultados previamente junto à empresa de Gerenciamento de Risco?</w:t>
      </w:r>
    </w:p>
    <w:p w14:paraId="30E180A6" w14:textId="77777777" w:rsidR="00955CFD" w:rsidRDefault="00955CFD" w:rsidP="008D5C81">
      <w:r>
        <w:t>(  ) Sim</w:t>
      </w:r>
      <w:r w:rsidR="00946A3B">
        <w:t xml:space="preserve">. </w:t>
      </w:r>
      <w:r>
        <w:t>Nome da gerenciadora:</w:t>
      </w:r>
      <w:r w:rsidR="009F4574">
        <w:t xml:space="preserve"> </w:t>
      </w:r>
    </w:p>
    <w:p w14:paraId="561137AC" w14:textId="77777777" w:rsidR="00955CFD" w:rsidRDefault="00955CFD" w:rsidP="008D5C81">
      <w:r>
        <w:t>(  ) Não</w:t>
      </w:r>
    </w:p>
    <w:p w14:paraId="6D919361" w14:textId="77777777" w:rsidR="009F67BD" w:rsidRDefault="009F67BD" w:rsidP="008D5C81"/>
    <w:p w14:paraId="04CFDE89" w14:textId="77777777" w:rsidR="00955CFD" w:rsidRPr="00946A3B" w:rsidRDefault="00955CFD" w:rsidP="008D5C81">
      <w:pPr>
        <w:rPr>
          <w:b/>
        </w:rPr>
      </w:pPr>
      <w:r w:rsidRPr="00946A3B">
        <w:rPr>
          <w:b/>
        </w:rPr>
        <w:t>Veículo possui equipamento de monitoramento e ra</w:t>
      </w:r>
      <w:r w:rsidR="00946A3B" w:rsidRPr="00946A3B">
        <w:rPr>
          <w:b/>
        </w:rPr>
        <w:t>s</w:t>
      </w:r>
      <w:r w:rsidRPr="00946A3B">
        <w:rPr>
          <w:b/>
        </w:rPr>
        <w:t>treamento?</w:t>
      </w:r>
    </w:p>
    <w:p w14:paraId="3598EFA2" w14:textId="77777777" w:rsidR="00946A3B" w:rsidRDefault="00946A3B" w:rsidP="008D5C81">
      <w:r>
        <w:t>(  ) Sim. Qual?</w:t>
      </w:r>
      <w:r>
        <w:tab/>
      </w:r>
      <w:r>
        <w:tab/>
        <w:t>Nome da empresa:</w:t>
      </w:r>
    </w:p>
    <w:p w14:paraId="472DE6BA" w14:textId="77777777" w:rsidR="0089210C" w:rsidRDefault="00946A3B" w:rsidP="008D5C81">
      <w:r>
        <w:t>(  ) Não</w:t>
      </w:r>
    </w:p>
    <w:p w14:paraId="46F95559" w14:textId="0A312608" w:rsidR="00311131" w:rsidRDefault="00FA1782" w:rsidP="008D5C81">
      <w:r>
        <w:t>Obs. Empresas credenciadas: SASCAR, ONIXSAT, JABUR, AUTOTRAC E OMN</w:t>
      </w:r>
      <w:r w:rsidR="002365B6">
        <w:t>ILINK.</w:t>
      </w:r>
    </w:p>
    <w:p w14:paraId="664C00C2" w14:textId="77777777" w:rsidR="00311131" w:rsidRDefault="00311131" w:rsidP="008D5C81"/>
    <w:p w14:paraId="0CC612FB" w14:textId="77777777" w:rsidR="00311131" w:rsidRDefault="00311131" w:rsidP="008D5C81"/>
    <w:p w14:paraId="25D2EE5E" w14:textId="77777777" w:rsidR="00311131" w:rsidRDefault="00311131" w:rsidP="008D5C81"/>
    <w:p w14:paraId="280F550E" w14:textId="77777777" w:rsidR="00946A3B" w:rsidRDefault="00946A3B" w:rsidP="00144094">
      <w:pPr>
        <w:pStyle w:val="Ttulo2"/>
        <w:shd w:val="clear" w:color="auto" w:fill="E36C0A" w:themeFill="accent6" w:themeFillShade="BF"/>
      </w:pPr>
      <w:r>
        <w:t>Informações Gerais</w:t>
      </w:r>
    </w:p>
    <w:p w14:paraId="6F3EC9CF" w14:textId="77777777" w:rsidR="00946A3B" w:rsidRDefault="00946A3B" w:rsidP="008D5C81"/>
    <w:p w14:paraId="56D0EE3A" w14:textId="77777777" w:rsidR="00946A3B" w:rsidRPr="009D61E9" w:rsidRDefault="00946A3B" w:rsidP="00946A3B">
      <w:pPr>
        <w:jc w:val="both"/>
        <w:rPr>
          <w:rFonts w:cs="Arial"/>
          <w:b/>
          <w:szCs w:val="22"/>
        </w:rPr>
      </w:pPr>
      <w:r w:rsidRPr="009D61E9">
        <w:rPr>
          <w:rFonts w:cs="Arial"/>
          <w:b/>
          <w:szCs w:val="22"/>
        </w:rPr>
        <w:t xml:space="preserve">Os conhecimentos são emitidos em uma única série?        </w:t>
      </w:r>
    </w:p>
    <w:p w14:paraId="285013CB" w14:textId="77777777" w:rsidR="00946A3B" w:rsidRDefault="00946A3B" w:rsidP="00946A3B">
      <w:pPr>
        <w:jc w:val="both"/>
        <w:rPr>
          <w:rFonts w:cs="Arial"/>
          <w:szCs w:val="22"/>
        </w:rPr>
      </w:pPr>
      <w:r w:rsidRPr="00946A3B">
        <w:rPr>
          <w:rFonts w:cs="Arial"/>
          <w:szCs w:val="22"/>
        </w:rPr>
        <w:t>(</w:t>
      </w:r>
      <w:r w:rsidRPr="00946A3B">
        <w:rPr>
          <w:rFonts w:cs="Arial"/>
          <w:b/>
          <w:szCs w:val="22"/>
          <w:lang w:val="pt-BR"/>
        </w:rPr>
        <w:t xml:space="preserve">  </w:t>
      </w:r>
      <w:r w:rsidRPr="00946A3B">
        <w:rPr>
          <w:rFonts w:cs="Arial"/>
          <w:szCs w:val="22"/>
        </w:rPr>
        <w:t xml:space="preserve">) Sim      </w:t>
      </w:r>
    </w:p>
    <w:p w14:paraId="23141BBA" w14:textId="77777777" w:rsidR="00946A3B" w:rsidRPr="00946A3B" w:rsidRDefault="00946A3B" w:rsidP="00946A3B">
      <w:pPr>
        <w:jc w:val="both"/>
        <w:rPr>
          <w:rFonts w:cs="Arial"/>
          <w:szCs w:val="22"/>
        </w:rPr>
      </w:pPr>
      <w:r w:rsidRPr="00946A3B">
        <w:rPr>
          <w:rFonts w:cs="Arial"/>
          <w:szCs w:val="22"/>
        </w:rPr>
        <w:t>(  ) Não</w:t>
      </w:r>
    </w:p>
    <w:p w14:paraId="55788543" w14:textId="77777777" w:rsidR="00946A3B" w:rsidRPr="00946A3B" w:rsidRDefault="00946A3B" w:rsidP="00946A3B">
      <w:pPr>
        <w:jc w:val="both"/>
        <w:rPr>
          <w:rFonts w:cs="Arial"/>
          <w:szCs w:val="22"/>
        </w:rPr>
      </w:pPr>
    </w:p>
    <w:p w14:paraId="0B9D3B40" w14:textId="77777777" w:rsidR="00946A3B" w:rsidRPr="009D61E9" w:rsidRDefault="00946A3B" w:rsidP="00946A3B">
      <w:pPr>
        <w:rPr>
          <w:rFonts w:cs="Arial"/>
          <w:b/>
          <w:szCs w:val="22"/>
        </w:rPr>
      </w:pPr>
      <w:r w:rsidRPr="009D61E9">
        <w:rPr>
          <w:rFonts w:cs="Arial"/>
          <w:b/>
          <w:szCs w:val="22"/>
        </w:rPr>
        <w:t xml:space="preserve">Caso negativo, indicar séries e o número de cada conhecimento a serem averbadas em cada série, inclusive suas respectivas agências informando se essas agências possuem apólices distintas: </w:t>
      </w:r>
    </w:p>
    <w:p w14:paraId="29F6CCE9" w14:textId="77777777" w:rsidR="00946A3B" w:rsidRDefault="00946A3B" w:rsidP="00946A3B">
      <w:pPr>
        <w:rPr>
          <w:rFonts w:cs="Arial"/>
          <w:szCs w:val="22"/>
        </w:rPr>
      </w:pPr>
    </w:p>
    <w:p w14:paraId="7C1FC522" w14:textId="77777777" w:rsidR="00896546" w:rsidRPr="00311131" w:rsidRDefault="00946A3B" w:rsidP="00896546">
      <w:pPr>
        <w:rPr>
          <w:b/>
        </w:rPr>
      </w:pPr>
      <w:r w:rsidRPr="009D61E9">
        <w:rPr>
          <w:b/>
        </w:rPr>
        <w:t>Caso positivo, indicar o número da apólice, Seguradora  e vigência:</w:t>
      </w:r>
    </w:p>
    <w:p w14:paraId="69DA95EC" w14:textId="77777777" w:rsidR="005B5745" w:rsidRDefault="005B5745" w:rsidP="00896546"/>
    <w:p w14:paraId="01B66038" w14:textId="77777777" w:rsidR="00311131" w:rsidRDefault="00311131" w:rsidP="00896546"/>
    <w:p w14:paraId="4C9603E2" w14:textId="77777777" w:rsidR="00896546" w:rsidRPr="009D61E9" w:rsidRDefault="00896546" w:rsidP="00896546">
      <w:pPr>
        <w:rPr>
          <w:b/>
        </w:rPr>
      </w:pPr>
      <w:r w:rsidRPr="009D61E9">
        <w:rPr>
          <w:b/>
        </w:rPr>
        <w:t xml:space="preserve">Possui depósitos e/ou armazéns próprios para a guarda de mercadorias e/ou veículos? </w:t>
      </w:r>
    </w:p>
    <w:p w14:paraId="321FD025" w14:textId="77777777" w:rsidR="00896546" w:rsidRDefault="00896546" w:rsidP="00896546">
      <w:r w:rsidRPr="00896546">
        <w:t>(</w:t>
      </w:r>
      <w:r>
        <w:rPr>
          <w:b/>
          <w:lang w:val="pt-BR"/>
        </w:rPr>
        <w:t xml:space="preserve">  </w:t>
      </w:r>
      <w:r w:rsidRPr="00896546">
        <w:t xml:space="preserve">) Sim   </w:t>
      </w:r>
    </w:p>
    <w:p w14:paraId="0980DA29" w14:textId="77777777" w:rsidR="00896546" w:rsidRPr="00896546" w:rsidRDefault="00896546" w:rsidP="00896546">
      <w:r w:rsidRPr="00896546">
        <w:t>(</w:t>
      </w:r>
      <w:r w:rsidR="009D61E9">
        <w:t xml:space="preserve">  ) </w:t>
      </w:r>
      <w:r>
        <w:t>Não</w:t>
      </w:r>
    </w:p>
    <w:p w14:paraId="2F3E0BA5" w14:textId="77777777" w:rsidR="00896546" w:rsidRPr="00896546" w:rsidRDefault="00896546" w:rsidP="00896546"/>
    <w:p w14:paraId="7A518DFB" w14:textId="77777777" w:rsidR="0089210C" w:rsidRPr="00311131" w:rsidRDefault="00896546" w:rsidP="00896546">
      <w:pPr>
        <w:rPr>
          <w:b/>
        </w:rPr>
      </w:pPr>
      <w:r w:rsidRPr="009D61E9">
        <w:rPr>
          <w:b/>
        </w:rPr>
        <w:t>Caso positivo, especificar:</w:t>
      </w:r>
    </w:p>
    <w:p w14:paraId="25C0DC9B" w14:textId="77777777" w:rsidR="005B5745" w:rsidRDefault="005B5745" w:rsidP="00896546"/>
    <w:p w14:paraId="72DBFB0D" w14:textId="77777777" w:rsidR="00311131" w:rsidRDefault="00311131" w:rsidP="00896546"/>
    <w:p w14:paraId="7C3B0C44" w14:textId="77777777" w:rsidR="00896546" w:rsidRPr="009D61E9" w:rsidRDefault="00896546" w:rsidP="00896546">
      <w:pPr>
        <w:rPr>
          <w:b/>
        </w:rPr>
      </w:pPr>
      <w:r w:rsidRPr="009D61E9">
        <w:rPr>
          <w:b/>
        </w:rPr>
        <w:t xml:space="preserve">Possui agências que emitem em seu nome os conhecimentos e manifestos?  </w:t>
      </w:r>
    </w:p>
    <w:p w14:paraId="0052984C" w14:textId="77777777" w:rsidR="00896546" w:rsidRDefault="00896546" w:rsidP="00896546">
      <w:r>
        <w:t xml:space="preserve">(  </w:t>
      </w:r>
      <w:r w:rsidRPr="00896546">
        <w:t>) Sim</w:t>
      </w:r>
    </w:p>
    <w:p w14:paraId="7BA95E5E" w14:textId="77777777" w:rsidR="00896546" w:rsidRPr="00896546" w:rsidRDefault="00896546" w:rsidP="00896546">
      <w:r w:rsidRPr="00896546">
        <w:t>(</w:t>
      </w:r>
      <w:r>
        <w:rPr>
          <w:b/>
          <w:lang w:val="pt-BR"/>
        </w:rPr>
        <w:t xml:space="preserve">  </w:t>
      </w:r>
      <w:r>
        <w:t xml:space="preserve">) Não  </w:t>
      </w:r>
    </w:p>
    <w:p w14:paraId="2B963649" w14:textId="77777777" w:rsidR="00896546" w:rsidRPr="00896546" w:rsidRDefault="00896546" w:rsidP="00896546"/>
    <w:p w14:paraId="3CAD533B" w14:textId="77777777" w:rsidR="0089210C" w:rsidRPr="00311131" w:rsidRDefault="00896546" w:rsidP="00896546">
      <w:pPr>
        <w:rPr>
          <w:b/>
          <w:bCs/>
        </w:rPr>
      </w:pPr>
      <w:r w:rsidRPr="009D61E9">
        <w:rPr>
          <w:b/>
        </w:rPr>
        <w:t>Caso positivo, especificar:</w:t>
      </w:r>
    </w:p>
    <w:p w14:paraId="605EC790" w14:textId="77777777" w:rsidR="005B5745" w:rsidRDefault="005B5745" w:rsidP="00896546"/>
    <w:p w14:paraId="2F1AC3F1" w14:textId="77777777" w:rsidR="00311131" w:rsidRDefault="00311131" w:rsidP="00896546"/>
    <w:p w14:paraId="30DBCC38" w14:textId="77777777" w:rsidR="00896546" w:rsidRPr="009D61E9" w:rsidRDefault="00896546" w:rsidP="00896546">
      <w:pPr>
        <w:rPr>
          <w:b/>
        </w:rPr>
      </w:pPr>
      <w:r w:rsidRPr="009D61E9">
        <w:rPr>
          <w:b/>
        </w:rPr>
        <w:t xml:space="preserve">Transporta exclusivamente para determinada(s) empresa(s)?  </w:t>
      </w:r>
    </w:p>
    <w:p w14:paraId="7B3647BF" w14:textId="77777777" w:rsidR="00896546" w:rsidRDefault="00896546" w:rsidP="00896546">
      <w:r w:rsidRPr="00896546">
        <w:t xml:space="preserve">( </w:t>
      </w:r>
      <w:r>
        <w:t xml:space="preserve"> </w:t>
      </w:r>
      <w:r w:rsidRPr="00896546">
        <w:t>) Sim</w:t>
      </w:r>
    </w:p>
    <w:p w14:paraId="6C6B6E8F" w14:textId="77777777" w:rsidR="00896546" w:rsidRPr="00896546" w:rsidRDefault="00896546" w:rsidP="00896546">
      <w:r w:rsidRPr="00896546">
        <w:t>(</w:t>
      </w:r>
      <w:r>
        <w:t xml:space="preserve"> </w:t>
      </w:r>
      <w:r w:rsidR="009D61E9">
        <w:t xml:space="preserve"> )</w:t>
      </w:r>
      <w:r w:rsidRPr="00896546">
        <w:t xml:space="preserve"> Não  </w:t>
      </w:r>
    </w:p>
    <w:p w14:paraId="707D4DAC" w14:textId="77777777" w:rsidR="00896546" w:rsidRDefault="00896546" w:rsidP="00896546"/>
    <w:p w14:paraId="1219A4B7" w14:textId="77777777" w:rsidR="001E1218" w:rsidRPr="009D61E9" w:rsidRDefault="00896546" w:rsidP="008D5C81">
      <w:pPr>
        <w:rPr>
          <w:b/>
        </w:rPr>
      </w:pPr>
      <w:r w:rsidRPr="009D61E9">
        <w:rPr>
          <w:b/>
        </w:rPr>
        <w:t>Caso positivo, especificar:</w:t>
      </w:r>
    </w:p>
    <w:p w14:paraId="7CD0C33D" w14:textId="77777777" w:rsidR="009F67BD" w:rsidRDefault="009F67BD" w:rsidP="008D5C81"/>
    <w:p w14:paraId="6FDEF54A" w14:textId="77777777" w:rsidR="005B5745" w:rsidRDefault="005B5745" w:rsidP="008D5C81"/>
    <w:p w14:paraId="57751B15" w14:textId="77777777" w:rsidR="00896546" w:rsidRDefault="009F67BD" w:rsidP="00311131">
      <w:pPr>
        <w:pStyle w:val="Ttulo2"/>
        <w:shd w:val="clear" w:color="auto" w:fill="E36C0A" w:themeFill="accent6" w:themeFillShade="BF"/>
        <w:tabs>
          <w:tab w:val="center" w:pos="4680"/>
          <w:tab w:val="right" w:pos="9360"/>
        </w:tabs>
        <w:jc w:val="left"/>
      </w:pPr>
      <w:r>
        <w:tab/>
      </w:r>
      <w:r w:rsidR="00400098">
        <w:t>Seguros Anteriores</w:t>
      </w:r>
      <w: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71"/>
        <w:gridCol w:w="1870"/>
        <w:gridCol w:w="1870"/>
        <w:gridCol w:w="1870"/>
      </w:tblGrid>
      <w:tr w:rsidR="00896546" w14:paraId="68E68B7A" w14:textId="77777777" w:rsidTr="00A57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29CD091" w14:textId="77777777" w:rsidR="00896546" w:rsidRPr="001B327F" w:rsidRDefault="001E1218" w:rsidP="001E1218">
            <w:pPr>
              <w:jc w:val="center"/>
              <w:rPr>
                <w:b/>
              </w:rPr>
            </w:pPr>
            <w:r w:rsidRPr="001B327F">
              <w:rPr>
                <w:b/>
              </w:rPr>
              <w:t>Corretor</w:t>
            </w:r>
          </w:p>
        </w:tc>
        <w:tc>
          <w:tcPr>
            <w:tcW w:w="18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4FA1FA6" w14:textId="77777777" w:rsidR="00896546" w:rsidRPr="001B327F" w:rsidRDefault="001E1218" w:rsidP="001E1218">
            <w:pPr>
              <w:jc w:val="center"/>
              <w:rPr>
                <w:b/>
              </w:rPr>
            </w:pPr>
            <w:r w:rsidRPr="001B327F">
              <w:rPr>
                <w:b/>
              </w:rPr>
              <w:t>Seguradora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9CD608" w14:textId="77777777" w:rsidR="00896546" w:rsidRPr="001B327F" w:rsidRDefault="001E1218" w:rsidP="001E1218">
            <w:pPr>
              <w:jc w:val="center"/>
              <w:rPr>
                <w:b/>
              </w:rPr>
            </w:pPr>
            <w:r w:rsidRPr="001B327F">
              <w:rPr>
                <w:b/>
              </w:rPr>
              <w:t>Vigência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DCBC99F" w14:textId="77777777" w:rsidR="00896546" w:rsidRPr="001B327F" w:rsidRDefault="001E1218" w:rsidP="001E1218">
            <w:pPr>
              <w:jc w:val="center"/>
              <w:rPr>
                <w:b/>
              </w:rPr>
            </w:pPr>
            <w:r w:rsidRPr="001B327F">
              <w:rPr>
                <w:b/>
              </w:rPr>
              <w:t>Prêmio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E02B500" w14:textId="77777777" w:rsidR="00896546" w:rsidRPr="001B327F" w:rsidRDefault="001E1218" w:rsidP="001E1218">
            <w:pPr>
              <w:jc w:val="center"/>
              <w:rPr>
                <w:b/>
              </w:rPr>
            </w:pPr>
            <w:r w:rsidRPr="001B327F">
              <w:rPr>
                <w:b/>
              </w:rPr>
              <w:t>Sinistros</w:t>
            </w:r>
          </w:p>
        </w:tc>
      </w:tr>
      <w:tr w:rsidR="009F4574" w14:paraId="7E3BF793" w14:textId="77777777" w:rsidTr="00A57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F81B649" w14:textId="77777777" w:rsidR="009F4574" w:rsidRDefault="009F4574" w:rsidP="009F4574">
            <w:pPr>
              <w:jc w:val="center"/>
            </w:pPr>
          </w:p>
        </w:tc>
        <w:tc>
          <w:tcPr>
            <w:tcW w:w="18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E3B0F18" w14:textId="77777777" w:rsidR="009F4574" w:rsidRDefault="009F4574" w:rsidP="009F4574">
            <w:pPr>
              <w:jc w:val="center"/>
            </w:pP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ABF003C" w14:textId="77777777" w:rsidR="009F4574" w:rsidRDefault="009F4574" w:rsidP="009F4574">
            <w:pPr>
              <w:jc w:val="center"/>
            </w:pP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C78C295" w14:textId="77777777" w:rsidR="009F4574" w:rsidRDefault="009F4574" w:rsidP="009F4574">
            <w:pPr>
              <w:jc w:val="center"/>
            </w:pP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CD9E3B" w14:textId="77777777" w:rsidR="009F4574" w:rsidRDefault="009F4574" w:rsidP="009F4574">
            <w:pPr>
              <w:jc w:val="center"/>
            </w:pPr>
          </w:p>
        </w:tc>
      </w:tr>
    </w:tbl>
    <w:p w14:paraId="5D95C0CE" w14:textId="77777777" w:rsidR="0089210C" w:rsidRDefault="0089210C"/>
    <w:p w14:paraId="55128929" w14:textId="77777777" w:rsidR="00311131" w:rsidRDefault="00311131"/>
    <w:p w14:paraId="4324BA11" w14:textId="77777777" w:rsidR="0089210C" w:rsidRDefault="0089210C"/>
    <w:p w14:paraId="730305A6" w14:textId="77777777" w:rsidR="00CB7BD8" w:rsidRDefault="00CB7BD8" w:rsidP="00144094">
      <w:pPr>
        <w:pStyle w:val="Ttulo2"/>
        <w:shd w:val="clear" w:color="auto" w:fill="E36C0A" w:themeFill="accent6" w:themeFillShade="BF"/>
        <w:tabs>
          <w:tab w:val="center" w:pos="4680"/>
          <w:tab w:val="left" w:pos="8655"/>
        </w:tabs>
        <w:jc w:val="left"/>
      </w:pPr>
      <w:r>
        <w:tab/>
        <w:t>Observações</w:t>
      </w:r>
      <w:r>
        <w:tab/>
      </w:r>
      <w:r>
        <w:tab/>
      </w:r>
    </w:p>
    <w:p w14:paraId="55FCAB96" w14:textId="77777777" w:rsidR="00DA3015" w:rsidRDefault="00DA3015" w:rsidP="009660D7"/>
    <w:p w14:paraId="388CF941" w14:textId="77777777" w:rsidR="00CA3887" w:rsidRDefault="00CA3887" w:rsidP="009660D7"/>
    <w:p w14:paraId="14AA11AF" w14:textId="77777777" w:rsidR="00CB7BD8" w:rsidRDefault="00CB7BD8" w:rsidP="009660D7"/>
    <w:p w14:paraId="5B751CBF" w14:textId="77777777" w:rsidR="00CB7BD8" w:rsidRDefault="00CB7BD8" w:rsidP="009660D7"/>
    <w:p w14:paraId="36DCB1BD" w14:textId="77777777" w:rsidR="00CB7BD8" w:rsidRDefault="00CB7BD8" w:rsidP="009660D7"/>
    <w:p w14:paraId="4B9B7E25" w14:textId="77777777" w:rsidR="00CB7BD8" w:rsidRDefault="00CB7BD8" w:rsidP="009660D7"/>
    <w:p w14:paraId="27432D28" w14:textId="77777777" w:rsidR="00CB7BD8" w:rsidRDefault="00CB7BD8" w:rsidP="009660D7"/>
    <w:p w14:paraId="57281798" w14:textId="77777777" w:rsidR="00CB7BD8" w:rsidRDefault="00CB7BD8" w:rsidP="009660D7"/>
    <w:p w14:paraId="381E07AC" w14:textId="77777777" w:rsidR="009F77A6" w:rsidRDefault="009F77A6" w:rsidP="009660D7"/>
    <w:p w14:paraId="73192913" w14:textId="77777777" w:rsidR="009F77A6" w:rsidRDefault="009F77A6" w:rsidP="009660D7"/>
    <w:p w14:paraId="2749A4B5" w14:textId="77777777" w:rsidR="009F77A6" w:rsidRDefault="009F77A6" w:rsidP="009660D7"/>
    <w:p w14:paraId="4F406F52" w14:textId="77777777" w:rsidR="009F77A6" w:rsidRDefault="009F77A6" w:rsidP="009660D7"/>
    <w:p w14:paraId="75FB8623" w14:textId="77777777" w:rsidR="009F77A6" w:rsidRDefault="009F77A6" w:rsidP="009660D7"/>
    <w:p w14:paraId="4D55D564" w14:textId="77777777" w:rsidR="009F77A6" w:rsidRDefault="009F77A6" w:rsidP="009660D7"/>
    <w:p w14:paraId="70E82DB9" w14:textId="77777777" w:rsidR="009F77A6" w:rsidRDefault="009F77A6" w:rsidP="009660D7"/>
    <w:p w14:paraId="162F0E97" w14:textId="77777777" w:rsidR="009F77A6" w:rsidRDefault="009F77A6" w:rsidP="009660D7"/>
    <w:p w14:paraId="264F7E6A" w14:textId="77777777" w:rsidR="00A57F12" w:rsidRDefault="00A57F12" w:rsidP="009660D7"/>
    <w:p w14:paraId="52B16DE4" w14:textId="77777777" w:rsidR="00A57F12" w:rsidRDefault="00A57F12" w:rsidP="009660D7"/>
    <w:p w14:paraId="7BD1A54E" w14:textId="77777777" w:rsidR="00A57F12" w:rsidRDefault="00A57F12" w:rsidP="009660D7"/>
    <w:p w14:paraId="34BFAD9A" w14:textId="77777777" w:rsidR="00A57F12" w:rsidRDefault="00A57F12" w:rsidP="009660D7"/>
    <w:p w14:paraId="3873C7FC" w14:textId="77777777" w:rsidR="00A57F12" w:rsidRDefault="00A57F12" w:rsidP="009660D7"/>
    <w:p w14:paraId="4CCBDC9F" w14:textId="77777777" w:rsidR="0086262A" w:rsidRDefault="0086262A" w:rsidP="009660D7"/>
    <w:p w14:paraId="43DBA3F1" w14:textId="77777777" w:rsidR="0086262A" w:rsidRDefault="0086262A" w:rsidP="009660D7"/>
    <w:p w14:paraId="5C2D28C5" w14:textId="77777777" w:rsidR="0086262A" w:rsidRDefault="0086262A" w:rsidP="009660D7"/>
    <w:p w14:paraId="4B81EDB3" w14:textId="77777777" w:rsidR="0086262A" w:rsidRDefault="0086262A" w:rsidP="009660D7"/>
    <w:p w14:paraId="5288C797" w14:textId="77777777" w:rsidR="0086262A" w:rsidRDefault="0086262A" w:rsidP="009660D7"/>
    <w:p w14:paraId="645DC458" w14:textId="77777777" w:rsidR="0086262A" w:rsidRDefault="0086262A" w:rsidP="009660D7"/>
    <w:p w14:paraId="7C4251A9" w14:textId="77777777" w:rsidR="0086262A" w:rsidRDefault="0086262A" w:rsidP="009660D7"/>
    <w:p w14:paraId="1743BD9A" w14:textId="77777777" w:rsidR="0086262A" w:rsidRDefault="0086262A" w:rsidP="009660D7"/>
    <w:p w14:paraId="1CCD8481" w14:textId="77777777" w:rsidR="0086262A" w:rsidRDefault="0086262A" w:rsidP="009660D7"/>
    <w:p w14:paraId="13610E40" w14:textId="77777777" w:rsidR="0086262A" w:rsidRDefault="0086262A" w:rsidP="009660D7"/>
    <w:p w14:paraId="0D6C685F" w14:textId="77777777" w:rsidR="0086262A" w:rsidRDefault="0086262A" w:rsidP="009660D7"/>
    <w:p w14:paraId="12ECC40E" w14:textId="77777777" w:rsidR="0086262A" w:rsidRDefault="0086262A" w:rsidP="009660D7"/>
    <w:p w14:paraId="202A01C3" w14:textId="77777777" w:rsidR="0086262A" w:rsidRDefault="0086262A" w:rsidP="009660D7"/>
    <w:p w14:paraId="069263EB" w14:textId="77777777" w:rsidR="005B5745" w:rsidRDefault="005B5745" w:rsidP="009660D7"/>
    <w:p w14:paraId="390FEC30" w14:textId="77777777" w:rsidR="005B5745" w:rsidRDefault="005B5745" w:rsidP="009660D7"/>
    <w:p w14:paraId="32E4C1A8" w14:textId="77777777" w:rsidR="005B5745" w:rsidRDefault="005B5745" w:rsidP="009660D7"/>
    <w:p w14:paraId="0CE62A2B" w14:textId="77777777" w:rsidR="005B5745" w:rsidRDefault="005B5745" w:rsidP="009660D7"/>
    <w:p w14:paraId="74EC68D1" w14:textId="77777777" w:rsidR="005B5745" w:rsidRDefault="005B5745" w:rsidP="009660D7"/>
    <w:p w14:paraId="2C7E18C8" w14:textId="77777777" w:rsidR="0086262A" w:rsidRDefault="0086262A" w:rsidP="009660D7"/>
    <w:p w14:paraId="7C89780F" w14:textId="77777777" w:rsidR="0086262A" w:rsidRDefault="0086262A" w:rsidP="009660D7"/>
    <w:p w14:paraId="40CFDB9F" w14:textId="77777777" w:rsidR="0086262A" w:rsidRDefault="0086262A" w:rsidP="009660D7"/>
    <w:p w14:paraId="01294C7D" w14:textId="77777777" w:rsidR="0086262A" w:rsidRDefault="0086262A" w:rsidP="0086262A">
      <w:r>
        <w:t>Declaro que as informações aqui prestadas são verdadeiras e autorizo a seguradora a realizar qualquer pesquisa que julgar necessária para apuração dos dados aqui contidos.</w:t>
      </w:r>
    </w:p>
    <w:p w14:paraId="28681634" w14:textId="77777777" w:rsidR="0086262A" w:rsidRDefault="0086262A" w:rsidP="0086262A"/>
    <w:p w14:paraId="3C28849C" w14:textId="77777777" w:rsidR="0086262A" w:rsidRDefault="0086262A" w:rsidP="0086262A">
      <w:pPr>
        <w:rPr>
          <w:b/>
          <w:bCs/>
        </w:rPr>
      </w:pPr>
      <w:r>
        <w:t>Estou ciente que a simples apresentação deste questionário junto a seguradora não representa a aceitação e sim um estudo realizado pela mesma, uma vez recebida as condições para efetivação do seguro, o mesmo fará parte integrante e inseparável da apólice emitida.</w:t>
      </w:r>
    </w:p>
    <w:p w14:paraId="79743118" w14:textId="77777777" w:rsidR="0086262A" w:rsidRDefault="0086262A" w:rsidP="0086262A"/>
    <w:p w14:paraId="798C54C2" w14:textId="77777777" w:rsidR="0086262A" w:rsidRDefault="0086262A" w:rsidP="0086262A">
      <w:pPr>
        <w:rPr>
          <w:sz w:val="16"/>
        </w:rPr>
      </w:pPr>
      <w:r>
        <w:t>Declaro também estar ciente que, na eventualidade de qualquer sinistro este questionário e as informações aqui contidas serão utilizadas como referências à regulação e liberação do sinistro.</w:t>
      </w:r>
    </w:p>
    <w:p w14:paraId="179C9E2D" w14:textId="77777777" w:rsidR="0086262A" w:rsidRDefault="0086262A" w:rsidP="009660D7"/>
    <w:p w14:paraId="6E6CD606" w14:textId="77777777" w:rsidR="00A57F12" w:rsidRDefault="00A57F12" w:rsidP="009660D7"/>
    <w:p w14:paraId="605B8E6D" w14:textId="77777777" w:rsidR="0086262A" w:rsidRDefault="0086262A" w:rsidP="009660D7"/>
    <w:p w14:paraId="3373DB51" w14:textId="77777777" w:rsidR="0086262A" w:rsidRDefault="0086262A" w:rsidP="009660D7"/>
    <w:p w14:paraId="7EB18598" w14:textId="77777777" w:rsidR="0086262A" w:rsidRDefault="0086262A" w:rsidP="009660D7"/>
    <w:p w14:paraId="7B5F09E2" w14:textId="77777777" w:rsidR="00A57F12" w:rsidRDefault="00A57F12" w:rsidP="009660D7"/>
    <w:p w14:paraId="080B1213" w14:textId="77777777" w:rsidR="0089210C" w:rsidRDefault="0089210C" w:rsidP="009660D7"/>
    <w:p w14:paraId="2BC116D4" w14:textId="77777777" w:rsidR="0089210C" w:rsidRDefault="0089210C" w:rsidP="009660D7"/>
    <w:p w14:paraId="29959823" w14:textId="77777777" w:rsidR="0089210C" w:rsidRDefault="0089210C" w:rsidP="009660D7"/>
    <w:p w14:paraId="6AFA3760" w14:textId="77777777" w:rsidR="009F77A6" w:rsidRDefault="009F77A6" w:rsidP="009660D7"/>
    <w:p w14:paraId="1C2B54B7" w14:textId="77777777" w:rsidR="00CB7BD8" w:rsidRDefault="00CB7BD8" w:rsidP="009660D7"/>
    <w:p w14:paraId="455DA741" w14:textId="77777777" w:rsidR="00CB7BD8" w:rsidRDefault="00CB7BD8" w:rsidP="009660D7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666"/>
        <w:gridCol w:w="1276"/>
        <w:gridCol w:w="4398"/>
      </w:tblGrid>
      <w:tr w:rsidR="009F77A6" w14:paraId="708E2AB4" w14:textId="77777777" w:rsidTr="009F77A6">
        <w:trPr>
          <w:trHeight w:val="432"/>
        </w:trPr>
        <w:tc>
          <w:tcPr>
            <w:tcW w:w="20" w:type="dxa"/>
            <w:vAlign w:val="bottom"/>
          </w:tcPr>
          <w:p w14:paraId="34E639FD" w14:textId="77777777" w:rsidR="009F77A6" w:rsidRDefault="009F77A6" w:rsidP="008267BD"/>
        </w:tc>
        <w:tc>
          <w:tcPr>
            <w:tcW w:w="3666" w:type="dxa"/>
            <w:tcBorders>
              <w:bottom w:val="single" w:sz="4" w:space="0" w:color="000000" w:themeColor="text1"/>
            </w:tcBorders>
            <w:vAlign w:val="bottom"/>
          </w:tcPr>
          <w:p w14:paraId="7F4B5C6C" w14:textId="77777777" w:rsidR="009F77A6" w:rsidRDefault="009F77A6" w:rsidP="008267BD"/>
        </w:tc>
        <w:tc>
          <w:tcPr>
            <w:tcW w:w="1276" w:type="dxa"/>
            <w:vAlign w:val="bottom"/>
          </w:tcPr>
          <w:p w14:paraId="0925A050" w14:textId="77777777" w:rsidR="009F77A6" w:rsidRDefault="009F77A6" w:rsidP="008267BD">
            <w:pPr>
              <w:jc w:val="right"/>
            </w:pPr>
          </w:p>
        </w:tc>
        <w:tc>
          <w:tcPr>
            <w:tcW w:w="4398" w:type="dxa"/>
            <w:tcBorders>
              <w:bottom w:val="single" w:sz="4" w:space="0" w:color="000000" w:themeColor="text1"/>
            </w:tcBorders>
            <w:vAlign w:val="bottom"/>
          </w:tcPr>
          <w:p w14:paraId="0383C0F5" w14:textId="77777777" w:rsidR="009F77A6" w:rsidRDefault="009F77A6" w:rsidP="008267BD"/>
        </w:tc>
      </w:tr>
    </w:tbl>
    <w:p w14:paraId="190921F8" w14:textId="77777777" w:rsidR="00126122" w:rsidRPr="00126122" w:rsidRDefault="009F77A6" w:rsidP="005B5745">
      <w:pPr>
        <w:ind w:left="720"/>
      </w:pPr>
      <w:r>
        <w:t xml:space="preserve">      LOCAL E DATA</w:t>
      </w:r>
      <w:r>
        <w:tab/>
      </w:r>
      <w:r>
        <w:tab/>
      </w:r>
      <w:r>
        <w:tab/>
      </w:r>
      <w:r>
        <w:tab/>
        <w:t xml:space="preserve">  CARIMBO E ASSINATURA DO PROPONENTE</w:t>
      </w:r>
    </w:p>
    <w:sectPr w:rsidR="00126122" w:rsidRPr="00126122" w:rsidSect="00144094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D594" w14:textId="77777777" w:rsidR="009775A2" w:rsidRDefault="009775A2">
      <w:pPr>
        <w:spacing w:line="240" w:lineRule="auto"/>
      </w:pPr>
      <w:r>
        <w:separator/>
      </w:r>
    </w:p>
  </w:endnote>
  <w:endnote w:type="continuationSeparator" w:id="0">
    <w:p w14:paraId="33E0A252" w14:textId="77777777" w:rsidR="009775A2" w:rsidRDefault="00977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515961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DB420A" w14:textId="77777777" w:rsidR="001E1218" w:rsidRDefault="001E1218" w:rsidP="001E1218">
        <w:pPr>
          <w:pStyle w:val="Cabealho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 w:rsidR="006346DE" w:rsidRPr="006346DE">
          <w:rPr>
            <w:b/>
            <w:noProof/>
            <w:lang w:val="pt-BR" w:bidi="pt-BR"/>
          </w:rPr>
          <w:t>5</w:t>
        </w:r>
        <w:r>
          <w:rPr>
            <w:b/>
            <w:noProof/>
            <w:lang w:val="pt-BR" w:bidi="pt-BR"/>
          </w:rPr>
          <w:fldChar w:fldCharType="end"/>
        </w:r>
        <w:r>
          <w:rPr>
            <w:b/>
            <w:lang w:val="pt-BR" w:bidi="pt-BR"/>
          </w:rPr>
          <w:t xml:space="preserve"> | </w:t>
        </w:r>
        <w:r>
          <w:rPr>
            <w:color w:val="7F7F7F" w:themeColor="background1" w:themeShade="7F"/>
            <w:spacing w:val="60"/>
            <w:lang w:val="pt-BR" w:bidi="pt-BR"/>
          </w:rPr>
          <w:t>Página</w:t>
        </w:r>
      </w:p>
    </w:sdtContent>
  </w:sdt>
  <w:p w14:paraId="208137AD" w14:textId="77777777" w:rsidR="001E1218" w:rsidRDefault="001E12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31CD" w14:textId="77777777" w:rsidR="009775A2" w:rsidRDefault="009775A2">
      <w:pPr>
        <w:spacing w:line="240" w:lineRule="auto"/>
      </w:pPr>
      <w:r>
        <w:separator/>
      </w:r>
    </w:p>
  </w:footnote>
  <w:footnote w:type="continuationSeparator" w:id="0">
    <w:p w14:paraId="5BC82505" w14:textId="77777777" w:rsidR="009775A2" w:rsidRDefault="00977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0C27" w14:textId="77777777" w:rsidR="00F94F21" w:rsidRDefault="00144094">
    <w:pPr>
      <w:pStyle w:val="Cabealho"/>
    </w:pPr>
    <w:r>
      <w:rPr>
        <w:noProof/>
        <w:lang w:val="pt-BR" w:eastAsia="pt-BR"/>
      </w:rPr>
      <w:drawing>
        <wp:inline distT="0" distB="0" distL="0" distR="0" wp14:anchorId="776E21BB" wp14:editId="571105C2">
          <wp:extent cx="2635885" cy="9334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F672" w14:textId="77777777" w:rsidR="001E1218" w:rsidRDefault="0014409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4316C303" wp14:editId="5B441444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2695575" cy="952500"/>
          <wp:effectExtent l="0" t="0" r="952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m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1F"/>
    <w:rsid w:val="00005B57"/>
    <w:rsid w:val="0002013D"/>
    <w:rsid w:val="00024948"/>
    <w:rsid w:val="00037E0A"/>
    <w:rsid w:val="00075CF6"/>
    <w:rsid w:val="00101ACE"/>
    <w:rsid w:val="00126122"/>
    <w:rsid w:val="00133D13"/>
    <w:rsid w:val="00135347"/>
    <w:rsid w:val="00135F16"/>
    <w:rsid w:val="00144094"/>
    <w:rsid w:val="00146434"/>
    <w:rsid w:val="00150524"/>
    <w:rsid w:val="001664B8"/>
    <w:rsid w:val="0018577B"/>
    <w:rsid w:val="0019715A"/>
    <w:rsid w:val="001A569B"/>
    <w:rsid w:val="001B327F"/>
    <w:rsid w:val="001E1218"/>
    <w:rsid w:val="001F2AA1"/>
    <w:rsid w:val="002365B6"/>
    <w:rsid w:val="00265EB5"/>
    <w:rsid w:val="002B32A6"/>
    <w:rsid w:val="00311131"/>
    <w:rsid w:val="0032740D"/>
    <w:rsid w:val="00341345"/>
    <w:rsid w:val="003A436D"/>
    <w:rsid w:val="003B18D2"/>
    <w:rsid w:val="00400098"/>
    <w:rsid w:val="00413455"/>
    <w:rsid w:val="00414262"/>
    <w:rsid w:val="00416337"/>
    <w:rsid w:val="00421C4F"/>
    <w:rsid w:val="00430554"/>
    <w:rsid w:val="00440E54"/>
    <w:rsid w:val="00445BD5"/>
    <w:rsid w:val="00450843"/>
    <w:rsid w:val="00456F2F"/>
    <w:rsid w:val="00462834"/>
    <w:rsid w:val="004668FB"/>
    <w:rsid w:val="00491F4D"/>
    <w:rsid w:val="004B694B"/>
    <w:rsid w:val="004C1B31"/>
    <w:rsid w:val="00503B09"/>
    <w:rsid w:val="00524AB0"/>
    <w:rsid w:val="00545B04"/>
    <w:rsid w:val="005B5745"/>
    <w:rsid w:val="005B70B0"/>
    <w:rsid w:val="005C2574"/>
    <w:rsid w:val="005F2375"/>
    <w:rsid w:val="00622C54"/>
    <w:rsid w:val="00626473"/>
    <w:rsid w:val="00627A11"/>
    <w:rsid w:val="006346DE"/>
    <w:rsid w:val="0064451F"/>
    <w:rsid w:val="00657D64"/>
    <w:rsid w:val="006742E4"/>
    <w:rsid w:val="006E16C7"/>
    <w:rsid w:val="006F4EC4"/>
    <w:rsid w:val="007125A1"/>
    <w:rsid w:val="007527E8"/>
    <w:rsid w:val="0077098D"/>
    <w:rsid w:val="007740D5"/>
    <w:rsid w:val="00782E91"/>
    <w:rsid w:val="0079436F"/>
    <w:rsid w:val="007E427E"/>
    <w:rsid w:val="00806380"/>
    <w:rsid w:val="00810581"/>
    <w:rsid w:val="00836CA0"/>
    <w:rsid w:val="0086262A"/>
    <w:rsid w:val="0087103E"/>
    <w:rsid w:val="0089210C"/>
    <w:rsid w:val="00896546"/>
    <w:rsid w:val="008A61C2"/>
    <w:rsid w:val="008B6365"/>
    <w:rsid w:val="008C2AA8"/>
    <w:rsid w:val="008D5C81"/>
    <w:rsid w:val="008F196D"/>
    <w:rsid w:val="0091625F"/>
    <w:rsid w:val="009243F5"/>
    <w:rsid w:val="00932CBE"/>
    <w:rsid w:val="0094412A"/>
    <w:rsid w:val="00946A3B"/>
    <w:rsid w:val="00952642"/>
    <w:rsid w:val="00955CFD"/>
    <w:rsid w:val="009660D7"/>
    <w:rsid w:val="009707FC"/>
    <w:rsid w:val="009775A2"/>
    <w:rsid w:val="00984167"/>
    <w:rsid w:val="009C252F"/>
    <w:rsid w:val="009D3068"/>
    <w:rsid w:val="009D4CFD"/>
    <w:rsid w:val="009D61E9"/>
    <w:rsid w:val="009F4574"/>
    <w:rsid w:val="009F67BD"/>
    <w:rsid w:val="009F77A6"/>
    <w:rsid w:val="00A234DA"/>
    <w:rsid w:val="00A2403B"/>
    <w:rsid w:val="00A27C98"/>
    <w:rsid w:val="00A53870"/>
    <w:rsid w:val="00A57F12"/>
    <w:rsid w:val="00A800B5"/>
    <w:rsid w:val="00AA162A"/>
    <w:rsid w:val="00AC08EC"/>
    <w:rsid w:val="00AC413A"/>
    <w:rsid w:val="00AC5FC7"/>
    <w:rsid w:val="00AD1261"/>
    <w:rsid w:val="00B011EB"/>
    <w:rsid w:val="00B0123F"/>
    <w:rsid w:val="00B54D51"/>
    <w:rsid w:val="00B57918"/>
    <w:rsid w:val="00B72E57"/>
    <w:rsid w:val="00B82A96"/>
    <w:rsid w:val="00BA050B"/>
    <w:rsid w:val="00BA6C72"/>
    <w:rsid w:val="00BB1004"/>
    <w:rsid w:val="00BD082C"/>
    <w:rsid w:val="00BD4CF2"/>
    <w:rsid w:val="00BE2DB4"/>
    <w:rsid w:val="00C16CDD"/>
    <w:rsid w:val="00C16DF0"/>
    <w:rsid w:val="00C476F3"/>
    <w:rsid w:val="00C55A3F"/>
    <w:rsid w:val="00C65A12"/>
    <w:rsid w:val="00C70C7B"/>
    <w:rsid w:val="00C760E3"/>
    <w:rsid w:val="00C86C34"/>
    <w:rsid w:val="00CA3887"/>
    <w:rsid w:val="00CA6A69"/>
    <w:rsid w:val="00CA7C31"/>
    <w:rsid w:val="00CB3003"/>
    <w:rsid w:val="00CB7BD8"/>
    <w:rsid w:val="00CF6822"/>
    <w:rsid w:val="00D1208D"/>
    <w:rsid w:val="00D36B26"/>
    <w:rsid w:val="00D61EC7"/>
    <w:rsid w:val="00DA11B8"/>
    <w:rsid w:val="00DA3015"/>
    <w:rsid w:val="00DA4347"/>
    <w:rsid w:val="00DA5619"/>
    <w:rsid w:val="00DA69C0"/>
    <w:rsid w:val="00DE3579"/>
    <w:rsid w:val="00E10A5C"/>
    <w:rsid w:val="00EA4909"/>
    <w:rsid w:val="00EB1A52"/>
    <w:rsid w:val="00EC6800"/>
    <w:rsid w:val="00EE72EC"/>
    <w:rsid w:val="00F050C9"/>
    <w:rsid w:val="00F15E69"/>
    <w:rsid w:val="00F25F7F"/>
    <w:rsid w:val="00F47D69"/>
    <w:rsid w:val="00F94F21"/>
    <w:rsid w:val="00FA1782"/>
    <w:rsid w:val="00FC4FB2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F10598"/>
  <w15:chartTrackingRefBased/>
  <w15:docId w15:val="{D0FB47AF-9C2F-4171-AC7B-730C663D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2F"/>
    <w:rPr>
      <w:spacing w:val="4"/>
      <w:szCs w:val="20"/>
    </w:rPr>
  </w:style>
  <w:style w:type="paragraph" w:styleId="Ttulo1">
    <w:name w:val="heading 1"/>
    <w:basedOn w:val="Normal"/>
    <w:link w:val="Ttulo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Ttulo6">
    <w:name w:val="heading 6"/>
    <w:basedOn w:val="Normal"/>
    <w:link w:val="Ttulo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link w:val="Ttulo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link w:val="Ttulo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link w:val="Ttulo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Tabelacomgrade">
    <w:name w:val="Table Grid"/>
    <w:basedOn w:val="Tabelanormal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C16CDD"/>
    <w:rPr>
      <w:color w:val="595959" w:themeColor="text1" w:themeTint="A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Ttulo">
    <w:name w:val="Title"/>
    <w:basedOn w:val="Normal"/>
    <w:link w:val="Ttulo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link w:val="Subttulo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A234DA"/>
    <w:rPr>
      <w:color w:val="5A5A5A" w:themeColor="text1" w:themeTint="A5"/>
      <w:spacing w:val="15"/>
    </w:rPr>
  </w:style>
  <w:style w:type="character" w:styleId="nfaseIntensa">
    <w:name w:val="Intense Emphasis"/>
    <w:basedOn w:val="Fontepargpadro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CabealhodoSumrio">
    <w:name w:val="TOC Heading"/>
    <w:basedOn w:val="Ttulo1"/>
    <w:next w:val="Ttulo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Textoembloco">
    <w:name w:val="Block Text"/>
    <w:basedOn w:val="Normal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16CDD"/>
    <w:rPr>
      <w:spacing w:val="4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16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16CDD"/>
    <w:rPr>
      <w:spacing w:val="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16CD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16CDD"/>
    <w:rPr>
      <w:spacing w:val="4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16CDD"/>
    <w:rPr>
      <w:spacing w:val="4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16CDD"/>
    <w:rPr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6CDD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6CDD"/>
    <w:rPr>
      <w:spacing w:val="4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6C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6CDD"/>
    <w:rPr>
      <w:b/>
      <w:bCs/>
      <w:spacing w:val="4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16CDD"/>
    <w:pPr>
      <w:spacing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16CDD"/>
    <w:rPr>
      <w:spacing w:val="4"/>
      <w:szCs w:val="20"/>
    </w:rPr>
  </w:style>
  <w:style w:type="paragraph" w:styleId="Remetente">
    <w:name w:val="envelope return"/>
    <w:basedOn w:val="Normal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6CDD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6CDD"/>
    <w:rPr>
      <w:spacing w:val="4"/>
      <w:szCs w:val="20"/>
    </w:rPr>
  </w:style>
  <w:style w:type="character" w:styleId="CdigoHTML">
    <w:name w:val="HTML Code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16CDD"/>
    <w:rPr>
      <w:rFonts w:ascii="Consolas" w:hAnsi="Consolas"/>
      <w:spacing w:val="4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C16CDD"/>
    <w:rPr>
      <w:rFonts w:ascii="Consolas" w:hAnsi="Consolas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">
    <w:name w:val="Hyperlink"/>
    <w:basedOn w:val="Fontepargpadro"/>
    <w:uiPriority w:val="99"/>
    <w:semiHidden/>
    <w:unhideWhenUsed/>
    <w:rsid w:val="00C16CDD"/>
    <w:rPr>
      <w:color w:val="0000FF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Textodemacro">
    <w:name w:val="macro"/>
    <w:link w:val="Textodemacro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C16CDD"/>
    <w:rPr>
      <w:rFonts w:ascii="Consolas" w:hAnsi="Consolas"/>
      <w:spacing w:val="4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16CDD"/>
    <w:rPr>
      <w:rFonts w:ascii="Consolas" w:hAnsi="Consolas"/>
      <w:spacing w:val="4"/>
      <w:szCs w:val="2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TabeladeLista3">
    <w:name w:val="List Table 3"/>
    <w:basedOn w:val="Tabelanormal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Grade4">
    <w:name w:val="Grid Table 4"/>
    <w:basedOn w:val="Tabela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5Escura">
    <w:name w:val="List Table 5 Dark"/>
    <w:basedOn w:val="Tabelanormal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2">
    <w:name w:val="Plain Table 2"/>
    <w:basedOn w:val="Tabelanormal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Formulriodeanotaes">
    <w:name w:val="Formulário de anotações"/>
    <w:basedOn w:val="Tabelanormal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otaes">
    <w:name w:val="Anotações"/>
    <w:basedOn w:val="Normal"/>
    <w:uiPriority w:val="10"/>
    <w:qFormat/>
    <w:rsid w:val="00D1208D"/>
    <w:pPr>
      <w:spacing w:before="400"/>
    </w:pPr>
  </w:style>
  <w:style w:type="table" w:customStyle="1" w:styleId="Formulriodeanotao1">
    <w:name w:val="Formulário de anotação 1"/>
    <w:basedOn w:val="Tabelanormal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deGradeClara">
    <w:name w:val="Grid Table Light"/>
    <w:basedOn w:val="Tabelanormal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18D2"/>
    <w:pPr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8D2"/>
    <w:rPr>
      <w:spacing w:val="4"/>
      <w:szCs w:val="20"/>
    </w:rPr>
  </w:style>
  <w:style w:type="paragraph" w:styleId="Rodap">
    <w:name w:val="footer"/>
    <w:basedOn w:val="Normal"/>
    <w:link w:val="RodapChar"/>
    <w:uiPriority w:val="99"/>
    <w:unhideWhenUsed/>
    <w:rsid w:val="003B18D2"/>
    <w:pPr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8D2"/>
    <w:rPr>
      <w:spacing w:val="4"/>
      <w:szCs w:val="20"/>
    </w:rPr>
  </w:style>
  <w:style w:type="paragraph" w:styleId="Bibliografia">
    <w:name w:val="Bibliography"/>
    <w:basedOn w:val="Normal"/>
    <w:next w:val="Normal"/>
    <w:uiPriority w:val="37"/>
    <w:semiHidden/>
    <w:unhideWhenUsed/>
    <w:rsid w:val="003B18D2"/>
  </w:style>
  <w:style w:type="paragraph" w:styleId="Corpodetexto2">
    <w:name w:val="Body Text 2"/>
    <w:basedOn w:val="Normal"/>
    <w:link w:val="Corpodetexto2Char"/>
    <w:uiPriority w:val="99"/>
    <w:unhideWhenUsed/>
    <w:rsid w:val="003B18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B18D2"/>
    <w:rPr>
      <w:spacing w:val="4"/>
      <w:szCs w:val="20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3B18D2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3B18D2"/>
    <w:rPr>
      <w:spacing w:val="4"/>
      <w:szCs w:val="20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3B18D2"/>
    <w:rPr>
      <w:spacing w:val="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B18D2"/>
    <w:rPr>
      <w:spacing w:val="4"/>
      <w:szCs w:val="20"/>
    </w:rPr>
  </w:style>
  <w:style w:type="paragraph" w:styleId="Encerramento">
    <w:name w:val="Closing"/>
    <w:basedOn w:val="Normal"/>
    <w:link w:val="Encerramento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1"/>
    <w:semiHidden/>
    <w:rsid w:val="003B18D2"/>
    <w:rPr>
      <w:spacing w:val="4"/>
      <w:szCs w:val="20"/>
    </w:rPr>
  </w:style>
  <w:style w:type="table" w:styleId="GradeColorida">
    <w:name w:val="Colorful Grid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1"/>
    <w:semiHidden/>
    <w:unhideWhenUsed/>
    <w:qFormat/>
    <w:rsid w:val="003B18D2"/>
  </w:style>
  <w:style w:type="character" w:customStyle="1" w:styleId="DataChar">
    <w:name w:val="Data Char"/>
    <w:basedOn w:val="Fontepargpadro"/>
    <w:link w:val="Data"/>
    <w:uiPriority w:val="1"/>
    <w:semiHidden/>
    <w:rsid w:val="003B18D2"/>
    <w:rPr>
      <w:spacing w:val="4"/>
      <w:szCs w:val="20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3B18D2"/>
    <w:pPr>
      <w:spacing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3B18D2"/>
    <w:rPr>
      <w:spacing w:val="4"/>
      <w:szCs w:val="20"/>
    </w:rPr>
  </w:style>
  <w:style w:type="character" w:styleId="nfase">
    <w:name w:val="Emphasis"/>
    <w:basedOn w:val="Fontepargpadro"/>
    <w:uiPriority w:val="20"/>
    <w:semiHidden/>
    <w:unhideWhenUsed/>
    <w:qFormat/>
    <w:rsid w:val="003B18D2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3B18D2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B18D2"/>
    <w:rPr>
      <w:vertAlign w:val="superscript"/>
    </w:rPr>
  </w:style>
  <w:style w:type="table" w:styleId="TabeladeGrade1Clara">
    <w:name w:val="Grid Table 1 Light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3">
    <w:name w:val="Grid Table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deGrade4-nfase1">
    <w:name w:val="Grid Table 4 Accent 1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Fontepargpadro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AcrnimoHTML">
    <w:name w:val="HTML Acronym"/>
    <w:basedOn w:val="Fontepargpadro"/>
    <w:uiPriority w:val="99"/>
    <w:semiHidden/>
    <w:unhideWhenUsed/>
    <w:rsid w:val="003B18D2"/>
  </w:style>
  <w:style w:type="paragraph" w:styleId="EndereoHTML">
    <w:name w:val="HTML Address"/>
    <w:basedOn w:val="Normal"/>
    <w:link w:val="EndereoHTML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3B18D2"/>
    <w:rPr>
      <w:i/>
      <w:iCs/>
      <w:spacing w:val="4"/>
      <w:szCs w:val="20"/>
    </w:rPr>
  </w:style>
  <w:style w:type="character" w:styleId="CitaoHTML">
    <w:name w:val="HTML Cite"/>
    <w:basedOn w:val="Fontepargpadro"/>
    <w:uiPriority w:val="99"/>
    <w:semiHidden/>
    <w:unhideWhenUsed/>
    <w:rsid w:val="003B18D2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3B18D2"/>
    <w:rPr>
      <w:i/>
      <w:iCs/>
    </w:rPr>
  </w:style>
  <w:style w:type="character" w:styleId="VarivelHTML">
    <w:name w:val="HTML Variable"/>
    <w:basedOn w:val="Fontepargpadro"/>
    <w:uiPriority w:val="99"/>
    <w:semiHidden/>
    <w:unhideWhenUsed/>
    <w:rsid w:val="003B18D2"/>
    <w:rPr>
      <w:i/>
      <w:iCs/>
    </w:r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GradeClara">
    <w:name w:val="Light Grid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3B18D2"/>
  </w:style>
  <w:style w:type="paragraph" w:styleId="Lista">
    <w:name w:val="List"/>
    <w:basedOn w:val="Normal"/>
    <w:uiPriority w:val="99"/>
    <w:semiHidden/>
    <w:unhideWhenUsed/>
    <w:rsid w:val="003B18D2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B18D2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B18D2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B18D2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B18D2"/>
    <w:pPr>
      <w:ind w:left="1800" w:hanging="360"/>
      <w:contextualSpacing/>
    </w:pPr>
  </w:style>
  <w:style w:type="paragraph" w:styleId="Commarcadores">
    <w:name w:val="List Bullet"/>
    <w:basedOn w:val="Normal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3B18D2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3B18D2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Numerada">
    <w:name w:val="List Number"/>
    <w:basedOn w:val="Normal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3B18D2"/>
    <w:pPr>
      <w:ind w:left="720"/>
      <w:contextualSpacing/>
    </w:pPr>
  </w:style>
  <w:style w:type="table" w:styleId="TabeladeLista1Clara">
    <w:name w:val="List Table 1 Light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2">
    <w:name w:val="List Table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3-nfase1">
    <w:name w:val="List Table 3 Accent 1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deLista4-nfase1">
    <w:name w:val="List Table 4 Accent 1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5Escura-nfase1">
    <w:name w:val="List Table 5 Dark Accent 1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o1">
    <w:name w:val="Menção1"/>
    <w:basedOn w:val="Fontepargpadro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3B18D2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3B18D2"/>
    <w:pPr>
      <w:spacing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3B18D2"/>
    <w:rPr>
      <w:spacing w:val="4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3B18D2"/>
  </w:style>
  <w:style w:type="table" w:styleId="SimplesTabela1">
    <w:name w:val="Plain Table 1"/>
    <w:basedOn w:val="Tabelanormal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3">
    <w:name w:val="Plain Table 3"/>
    <w:basedOn w:val="Tabelanormal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1"/>
    <w:semiHidden/>
    <w:unhideWhenUsed/>
    <w:qFormat/>
    <w:rsid w:val="003B18D2"/>
  </w:style>
  <w:style w:type="character" w:customStyle="1" w:styleId="SaudaoChar">
    <w:name w:val="Saudação Char"/>
    <w:basedOn w:val="Fontepargpadro"/>
    <w:link w:val="Saudao"/>
    <w:uiPriority w:val="1"/>
    <w:semiHidden/>
    <w:rsid w:val="003B18D2"/>
    <w:rPr>
      <w:spacing w:val="4"/>
      <w:szCs w:val="20"/>
    </w:rPr>
  </w:style>
  <w:style w:type="paragraph" w:styleId="Assinatura">
    <w:name w:val="Signature"/>
    <w:basedOn w:val="Normal"/>
    <w:link w:val="Assinatura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1"/>
    <w:semiHidden/>
    <w:rsid w:val="003B18D2"/>
    <w:rPr>
      <w:spacing w:val="4"/>
      <w:szCs w:val="20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rsid w:val="003B18D2"/>
    <w:rPr>
      <w:u w:val="dotted"/>
    </w:rPr>
  </w:style>
  <w:style w:type="character" w:styleId="Forte">
    <w:name w:val="Strong"/>
    <w:basedOn w:val="Fontepargpadro"/>
    <w:uiPriority w:val="22"/>
    <w:semiHidden/>
    <w:unhideWhenUsed/>
    <w:qFormat/>
    <w:rsid w:val="003B18D2"/>
    <w:rPr>
      <w:b/>
      <w:bCs/>
    </w:rPr>
  </w:style>
  <w:style w:type="character" w:styleId="nfaseSutil">
    <w:name w:val="Subtle Emphasis"/>
    <w:basedOn w:val="Fontepargpadro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3B18D2"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3B18D2"/>
  </w:style>
  <w:style w:type="table" w:styleId="Tabelaprofissional">
    <w:name w:val="Table Professional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-1">
    <w:name w:val="Table Simple 1"/>
    <w:basedOn w:val="Tabelanormal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3B18D2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3B18D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3B18D2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3B18D2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3B18D2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3B18D2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3B18D2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3B18D2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3B18D2"/>
    <w:pPr>
      <w:spacing w:after="100"/>
      <w:ind w:left="1760"/>
    </w:pPr>
  </w:style>
  <w:style w:type="paragraph" w:customStyle="1" w:styleId="Default">
    <w:name w:val="Default"/>
    <w:rsid w:val="009F4574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s\AppData\Roaming\Microsoft\Templates\Formul&#225;rio%20de%20anota&#231;&#245;es%20de%20entrevista%20do%20candida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anotações de entrevista do candidato</Template>
  <TotalTime>580</TotalTime>
  <Pages>5</Pages>
  <Words>557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</dc:creator>
  <cp:lastModifiedBy>João Pedro Monteiro Paes</cp:lastModifiedBy>
  <cp:revision>25</cp:revision>
  <dcterms:created xsi:type="dcterms:W3CDTF">2019-05-29T13:15:00Z</dcterms:created>
  <dcterms:modified xsi:type="dcterms:W3CDTF">2021-08-24T20:28:00Z</dcterms:modified>
</cp:coreProperties>
</file>